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A16" w:rsidRDefault="0013752A" w:rsidP="00227742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-291465</wp:posOffset>
            </wp:positionV>
            <wp:extent cx="575945" cy="7467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001" w:rsidRPr="00F84001" w:rsidRDefault="00F84001" w:rsidP="00227742">
      <w:pPr>
        <w:jc w:val="center"/>
        <w:rPr>
          <w:sz w:val="28"/>
          <w:szCs w:val="28"/>
        </w:rPr>
      </w:pPr>
    </w:p>
    <w:p w:rsidR="00F84001" w:rsidRPr="00F84001" w:rsidRDefault="00F84001" w:rsidP="00227742">
      <w:pPr>
        <w:jc w:val="center"/>
        <w:rPr>
          <w:sz w:val="28"/>
          <w:szCs w:val="28"/>
        </w:rPr>
      </w:pPr>
    </w:p>
    <w:p w:rsidR="00F84001" w:rsidRPr="00F84001" w:rsidRDefault="00F84001" w:rsidP="0030389F">
      <w:pPr>
        <w:jc w:val="center"/>
        <w:rPr>
          <w:sz w:val="28"/>
          <w:szCs w:val="28"/>
        </w:rPr>
      </w:pPr>
      <w:r w:rsidRPr="00F84001">
        <w:rPr>
          <w:sz w:val="28"/>
          <w:szCs w:val="28"/>
        </w:rPr>
        <w:t>МУНИЦИПАЛЬНОЕ ОБРАЗОВАНИЕ «</w:t>
      </w:r>
      <w:r w:rsidRPr="00F84001">
        <w:rPr>
          <w:caps/>
          <w:sz w:val="28"/>
          <w:szCs w:val="28"/>
        </w:rPr>
        <w:t>Каргасокский район»</w:t>
      </w:r>
    </w:p>
    <w:p w:rsidR="00F84001" w:rsidRDefault="00F84001" w:rsidP="0030389F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6"/>
          <w:szCs w:val="26"/>
        </w:rPr>
      </w:pPr>
      <w:r w:rsidRPr="00F84001">
        <w:rPr>
          <w:rFonts w:ascii="Times New Roman" w:hAnsi="Times New Roman" w:cs="Times New Roman"/>
          <w:b w:val="0"/>
          <w:i w:val="0"/>
          <w:sz w:val="26"/>
          <w:szCs w:val="26"/>
        </w:rPr>
        <w:t>ТОМСКАЯ ОБЛАСТЬ</w:t>
      </w:r>
    </w:p>
    <w:p w:rsidR="0030389F" w:rsidRPr="0030389F" w:rsidRDefault="0030389F" w:rsidP="0030389F"/>
    <w:p w:rsidR="00F84001" w:rsidRDefault="00F84001" w:rsidP="00227742">
      <w:pPr>
        <w:pStyle w:val="1"/>
        <w:rPr>
          <w:sz w:val="28"/>
          <w:szCs w:val="28"/>
        </w:rPr>
      </w:pPr>
      <w:r w:rsidRPr="00F84001">
        <w:rPr>
          <w:sz w:val="28"/>
          <w:szCs w:val="28"/>
        </w:rPr>
        <w:t>АДМИНИСТРАЦИЯ КАРГАСОКСКОГО РАЙОНА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883"/>
        <w:gridCol w:w="5500"/>
        <w:gridCol w:w="2223"/>
      </w:tblGrid>
      <w:tr w:rsidR="00F84001" w:rsidTr="00763EC1">
        <w:trPr>
          <w:trHeight w:val="656"/>
        </w:trPr>
        <w:tc>
          <w:tcPr>
            <w:tcW w:w="9606" w:type="dxa"/>
            <w:gridSpan w:val="3"/>
          </w:tcPr>
          <w:p w:rsidR="00F84001" w:rsidRDefault="00B73385" w:rsidP="00227742">
            <w:pPr>
              <w:pStyle w:val="5"/>
              <w:jc w:val="center"/>
              <w:rPr>
                <w:i w:val="0"/>
                <w:sz w:val="32"/>
                <w:szCs w:val="32"/>
              </w:rPr>
            </w:pPr>
            <w:r w:rsidRPr="00227742">
              <w:rPr>
                <w:i w:val="0"/>
                <w:sz w:val="32"/>
                <w:szCs w:val="32"/>
              </w:rPr>
              <w:t>ПОСТАНОВЛЕНИЕ</w:t>
            </w:r>
          </w:p>
          <w:p w:rsidR="00F84001" w:rsidRDefault="00F84001" w:rsidP="00227742"/>
        </w:tc>
      </w:tr>
      <w:tr w:rsidR="00F84001" w:rsidTr="00763EC1">
        <w:trPr>
          <w:trHeight w:val="290"/>
        </w:trPr>
        <w:tc>
          <w:tcPr>
            <w:tcW w:w="1883" w:type="dxa"/>
          </w:tcPr>
          <w:p w:rsidR="00F84001" w:rsidRPr="00755568" w:rsidRDefault="00A65216" w:rsidP="00771132">
            <w:pPr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>0</w:t>
            </w:r>
            <w:r w:rsidR="00755568" w:rsidRPr="00755568">
              <w:rPr>
                <w:sz w:val="26"/>
                <w:szCs w:val="26"/>
              </w:rPr>
              <w:t>7</w:t>
            </w:r>
            <w:r w:rsidR="00227742" w:rsidRPr="00755568">
              <w:rPr>
                <w:sz w:val="26"/>
                <w:szCs w:val="26"/>
              </w:rPr>
              <w:t>.</w:t>
            </w:r>
            <w:r w:rsidRPr="00755568">
              <w:rPr>
                <w:sz w:val="26"/>
                <w:szCs w:val="26"/>
              </w:rPr>
              <w:t>0</w:t>
            </w:r>
            <w:r w:rsidR="00755568" w:rsidRPr="00755568">
              <w:rPr>
                <w:sz w:val="26"/>
                <w:szCs w:val="26"/>
              </w:rPr>
              <w:t>7</w:t>
            </w:r>
            <w:r w:rsidR="00C7765A" w:rsidRPr="00755568">
              <w:rPr>
                <w:sz w:val="26"/>
                <w:szCs w:val="26"/>
              </w:rPr>
              <w:t>.</w:t>
            </w:r>
            <w:r w:rsidR="00227742" w:rsidRPr="00755568">
              <w:rPr>
                <w:sz w:val="26"/>
                <w:szCs w:val="26"/>
              </w:rPr>
              <w:t>202</w:t>
            </w:r>
            <w:r w:rsidR="00E91A92" w:rsidRPr="00755568">
              <w:rPr>
                <w:sz w:val="26"/>
                <w:szCs w:val="26"/>
              </w:rPr>
              <w:t>1</w:t>
            </w:r>
          </w:p>
        </w:tc>
        <w:tc>
          <w:tcPr>
            <w:tcW w:w="5500" w:type="dxa"/>
          </w:tcPr>
          <w:p w:rsidR="00F84001" w:rsidRPr="00755568" w:rsidRDefault="00F84001" w:rsidP="00771132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2223" w:type="dxa"/>
          </w:tcPr>
          <w:p w:rsidR="00A65216" w:rsidRPr="00755568" w:rsidRDefault="00E842DF" w:rsidP="00755568">
            <w:pPr>
              <w:jc w:val="right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№ </w:t>
            </w:r>
            <w:r w:rsidR="00755568" w:rsidRPr="00755568">
              <w:rPr>
                <w:sz w:val="26"/>
                <w:szCs w:val="26"/>
              </w:rPr>
              <w:t>166</w:t>
            </w:r>
          </w:p>
        </w:tc>
      </w:tr>
      <w:tr w:rsidR="00F84001" w:rsidTr="00763EC1">
        <w:trPr>
          <w:trHeight w:val="301"/>
        </w:trPr>
        <w:tc>
          <w:tcPr>
            <w:tcW w:w="7383" w:type="dxa"/>
            <w:gridSpan w:val="2"/>
          </w:tcPr>
          <w:p w:rsidR="00227742" w:rsidRPr="00755568" w:rsidRDefault="00227742" w:rsidP="00771132">
            <w:pPr>
              <w:rPr>
                <w:sz w:val="26"/>
                <w:szCs w:val="26"/>
              </w:rPr>
            </w:pPr>
          </w:p>
          <w:p w:rsidR="00F84001" w:rsidRPr="00755568" w:rsidRDefault="00F84001" w:rsidP="00771132">
            <w:pPr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>с. Каргасок</w:t>
            </w:r>
          </w:p>
        </w:tc>
        <w:tc>
          <w:tcPr>
            <w:tcW w:w="2223" w:type="dxa"/>
          </w:tcPr>
          <w:p w:rsidR="00F84001" w:rsidRPr="00755568" w:rsidRDefault="00F84001" w:rsidP="00771132">
            <w:pPr>
              <w:rPr>
                <w:sz w:val="26"/>
                <w:szCs w:val="26"/>
              </w:rPr>
            </w:pPr>
          </w:p>
        </w:tc>
      </w:tr>
      <w:tr w:rsidR="00F84001" w:rsidRPr="00661DC6" w:rsidTr="00763EC1">
        <w:trPr>
          <w:trHeight w:val="8002"/>
        </w:trPr>
        <w:tc>
          <w:tcPr>
            <w:tcW w:w="9606" w:type="dxa"/>
            <w:gridSpan w:val="3"/>
          </w:tcPr>
          <w:p w:rsidR="00DB16E4" w:rsidRPr="00755568" w:rsidRDefault="00DB16E4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DB16E4" w:rsidRPr="00755568" w:rsidRDefault="00DB16E4" w:rsidP="00DB16E4">
            <w:pPr>
              <w:jc w:val="center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>О назначении стипендии</w:t>
            </w:r>
            <w:r w:rsidRPr="00755568">
              <w:rPr>
                <w:sz w:val="26"/>
                <w:szCs w:val="26"/>
              </w:rPr>
              <w:t xml:space="preserve"> </w:t>
            </w:r>
            <w:r w:rsidRPr="00755568">
              <w:rPr>
                <w:sz w:val="26"/>
                <w:szCs w:val="26"/>
              </w:rPr>
              <w:t>Главы Каргасокского района</w:t>
            </w:r>
          </w:p>
          <w:p w:rsidR="00DB16E4" w:rsidRPr="00755568" w:rsidRDefault="00DB16E4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E827A5" w:rsidRPr="00755568" w:rsidRDefault="00E827A5" w:rsidP="00661DC6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Руководствуясь Положением о стипендии </w:t>
            </w:r>
            <w:r w:rsidR="00A008A8" w:rsidRPr="00755568">
              <w:rPr>
                <w:sz w:val="26"/>
                <w:szCs w:val="26"/>
              </w:rPr>
              <w:t>Главы Каргасокского района</w:t>
            </w:r>
            <w:r w:rsidRPr="00755568">
              <w:rPr>
                <w:sz w:val="26"/>
                <w:szCs w:val="26"/>
              </w:rPr>
              <w:t>,</w:t>
            </w:r>
            <w:r w:rsidR="00BE1847" w:rsidRPr="00755568">
              <w:rPr>
                <w:sz w:val="26"/>
                <w:szCs w:val="26"/>
              </w:rPr>
              <w:t xml:space="preserve"> утвержденным</w:t>
            </w:r>
            <w:r w:rsidR="007A4449" w:rsidRPr="00755568">
              <w:rPr>
                <w:sz w:val="26"/>
                <w:szCs w:val="26"/>
              </w:rPr>
              <w:t xml:space="preserve"> </w:t>
            </w:r>
            <w:r w:rsidR="00BE1847" w:rsidRPr="00755568">
              <w:rPr>
                <w:sz w:val="26"/>
                <w:szCs w:val="26"/>
              </w:rPr>
              <w:t xml:space="preserve">постановлением </w:t>
            </w:r>
            <w:r w:rsidR="00B73385" w:rsidRPr="00755568">
              <w:rPr>
                <w:sz w:val="26"/>
                <w:szCs w:val="26"/>
              </w:rPr>
              <w:t>А</w:t>
            </w:r>
            <w:r w:rsidR="00BE1847" w:rsidRPr="00755568">
              <w:rPr>
                <w:sz w:val="26"/>
                <w:szCs w:val="26"/>
              </w:rPr>
              <w:t>дминист</w:t>
            </w:r>
            <w:r w:rsidR="00A008A8" w:rsidRPr="00755568">
              <w:rPr>
                <w:sz w:val="26"/>
                <w:szCs w:val="26"/>
              </w:rPr>
              <w:t>рации Каргасокского района от 15.02</w:t>
            </w:r>
            <w:r w:rsidR="00BE1847" w:rsidRPr="00755568">
              <w:rPr>
                <w:sz w:val="26"/>
                <w:szCs w:val="26"/>
              </w:rPr>
              <w:t>.</w:t>
            </w:r>
            <w:r w:rsidR="00DB606C" w:rsidRPr="00755568">
              <w:rPr>
                <w:sz w:val="26"/>
                <w:szCs w:val="26"/>
              </w:rPr>
              <w:t>20</w:t>
            </w:r>
            <w:r w:rsidR="00A008A8" w:rsidRPr="00755568">
              <w:rPr>
                <w:sz w:val="26"/>
                <w:szCs w:val="26"/>
              </w:rPr>
              <w:t>17</w:t>
            </w:r>
            <w:r w:rsidR="003F4E07" w:rsidRPr="00755568">
              <w:rPr>
                <w:sz w:val="26"/>
                <w:szCs w:val="26"/>
              </w:rPr>
              <w:t xml:space="preserve"> </w:t>
            </w:r>
            <w:r w:rsidR="00A008A8" w:rsidRPr="00755568">
              <w:rPr>
                <w:sz w:val="26"/>
                <w:szCs w:val="26"/>
              </w:rPr>
              <w:t>№ 3</w:t>
            </w:r>
            <w:r w:rsidR="00BE1847" w:rsidRPr="00755568">
              <w:rPr>
                <w:sz w:val="26"/>
                <w:szCs w:val="26"/>
              </w:rPr>
              <w:t>2</w:t>
            </w:r>
            <w:r w:rsidR="00A27142" w:rsidRPr="00755568">
              <w:rPr>
                <w:sz w:val="26"/>
                <w:szCs w:val="26"/>
              </w:rPr>
              <w:t xml:space="preserve">, </w:t>
            </w:r>
            <w:r w:rsidR="00BE1847" w:rsidRPr="00755568">
              <w:rPr>
                <w:sz w:val="26"/>
                <w:szCs w:val="26"/>
              </w:rPr>
              <w:t xml:space="preserve">на основании </w:t>
            </w:r>
            <w:r w:rsidRPr="00755568">
              <w:rPr>
                <w:sz w:val="26"/>
                <w:szCs w:val="26"/>
              </w:rPr>
              <w:t>решени</w:t>
            </w:r>
            <w:r w:rsidR="00BE1847" w:rsidRPr="00755568">
              <w:rPr>
                <w:sz w:val="26"/>
                <w:szCs w:val="26"/>
              </w:rPr>
              <w:t>я</w:t>
            </w:r>
            <w:r w:rsidRPr="00755568">
              <w:rPr>
                <w:sz w:val="26"/>
                <w:szCs w:val="26"/>
              </w:rPr>
              <w:t xml:space="preserve"> Совета</w:t>
            </w:r>
            <w:r w:rsidR="007A4449" w:rsidRPr="00755568">
              <w:rPr>
                <w:sz w:val="26"/>
                <w:szCs w:val="26"/>
              </w:rPr>
              <w:t xml:space="preserve"> </w:t>
            </w:r>
            <w:r w:rsidRPr="00755568">
              <w:rPr>
                <w:sz w:val="26"/>
                <w:szCs w:val="26"/>
              </w:rPr>
              <w:t xml:space="preserve">руководителей от </w:t>
            </w:r>
            <w:r w:rsidR="00CC6569" w:rsidRPr="00755568">
              <w:rPr>
                <w:sz w:val="26"/>
                <w:szCs w:val="26"/>
              </w:rPr>
              <w:t>25</w:t>
            </w:r>
            <w:r w:rsidRPr="00755568">
              <w:rPr>
                <w:sz w:val="26"/>
                <w:szCs w:val="26"/>
              </w:rPr>
              <w:t>.0</w:t>
            </w:r>
            <w:r w:rsidR="00CC6569" w:rsidRPr="00755568">
              <w:rPr>
                <w:sz w:val="26"/>
                <w:szCs w:val="26"/>
              </w:rPr>
              <w:t>6</w:t>
            </w:r>
            <w:r w:rsidRPr="00755568">
              <w:rPr>
                <w:sz w:val="26"/>
                <w:szCs w:val="26"/>
              </w:rPr>
              <w:t>.</w:t>
            </w:r>
            <w:r w:rsidR="00B73385" w:rsidRPr="00755568">
              <w:rPr>
                <w:sz w:val="26"/>
                <w:szCs w:val="26"/>
              </w:rPr>
              <w:t>20</w:t>
            </w:r>
            <w:r w:rsidR="006D4F89" w:rsidRPr="00755568">
              <w:rPr>
                <w:sz w:val="26"/>
                <w:szCs w:val="26"/>
              </w:rPr>
              <w:t>21</w:t>
            </w:r>
            <w:r w:rsidRPr="00755568">
              <w:rPr>
                <w:sz w:val="26"/>
                <w:szCs w:val="26"/>
              </w:rPr>
              <w:t xml:space="preserve"> №</w:t>
            </w:r>
            <w:r w:rsidR="00AB700C" w:rsidRPr="00755568">
              <w:rPr>
                <w:sz w:val="26"/>
                <w:szCs w:val="26"/>
              </w:rPr>
              <w:t>1</w:t>
            </w:r>
          </w:p>
          <w:p w:rsidR="003528F0" w:rsidRPr="00755568" w:rsidRDefault="003528F0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3528F0" w:rsidRPr="00755568" w:rsidRDefault="003528F0" w:rsidP="00661DC6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>Администрация Каргасокского района постановляет:</w:t>
            </w:r>
          </w:p>
          <w:p w:rsidR="009830D1" w:rsidRPr="00755568" w:rsidRDefault="009830D1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9830D1" w:rsidRPr="00755568" w:rsidRDefault="00FB3A94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1. </w:t>
            </w:r>
            <w:r w:rsidR="00E827A5" w:rsidRPr="00755568">
              <w:rPr>
                <w:sz w:val="26"/>
                <w:szCs w:val="26"/>
              </w:rPr>
              <w:t xml:space="preserve">Назначить стипендии </w:t>
            </w:r>
            <w:r w:rsidR="000324AD" w:rsidRPr="00755568">
              <w:rPr>
                <w:sz w:val="26"/>
                <w:szCs w:val="26"/>
              </w:rPr>
              <w:t xml:space="preserve">Главы Каргасокского района </w:t>
            </w:r>
            <w:r w:rsidR="00E827A5" w:rsidRPr="00755568">
              <w:rPr>
                <w:sz w:val="26"/>
                <w:szCs w:val="26"/>
              </w:rPr>
              <w:t xml:space="preserve">за период </w:t>
            </w:r>
            <w:r w:rsidR="00004CDD" w:rsidRPr="00755568">
              <w:rPr>
                <w:sz w:val="26"/>
                <w:szCs w:val="26"/>
              </w:rPr>
              <w:t>июль</w:t>
            </w:r>
            <w:r w:rsidR="00EE578A" w:rsidRPr="00755568">
              <w:rPr>
                <w:sz w:val="26"/>
                <w:szCs w:val="26"/>
              </w:rPr>
              <w:t>-</w:t>
            </w:r>
            <w:r w:rsidR="00004CDD" w:rsidRPr="00755568">
              <w:rPr>
                <w:sz w:val="26"/>
                <w:szCs w:val="26"/>
              </w:rPr>
              <w:t>декабрь</w:t>
            </w:r>
            <w:r w:rsidR="00A503BA" w:rsidRPr="00755568">
              <w:rPr>
                <w:sz w:val="26"/>
                <w:szCs w:val="26"/>
              </w:rPr>
              <w:t xml:space="preserve"> </w:t>
            </w:r>
            <w:r w:rsidR="009830D1" w:rsidRPr="00755568">
              <w:rPr>
                <w:sz w:val="26"/>
                <w:szCs w:val="26"/>
              </w:rPr>
              <w:t>202</w:t>
            </w:r>
            <w:r w:rsidR="00E91A92" w:rsidRPr="00755568">
              <w:rPr>
                <w:sz w:val="26"/>
                <w:szCs w:val="26"/>
              </w:rPr>
              <w:t>1</w:t>
            </w:r>
            <w:r w:rsidR="00F86D34" w:rsidRPr="00755568">
              <w:rPr>
                <w:sz w:val="26"/>
                <w:szCs w:val="26"/>
              </w:rPr>
              <w:t xml:space="preserve"> </w:t>
            </w:r>
            <w:r w:rsidR="00AB700C" w:rsidRPr="00755568">
              <w:rPr>
                <w:sz w:val="26"/>
                <w:szCs w:val="26"/>
              </w:rPr>
              <w:t>года</w:t>
            </w:r>
          </w:p>
          <w:p w:rsidR="00207875" w:rsidRPr="00755568" w:rsidRDefault="008755FC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>1.1</w:t>
            </w:r>
            <w:r w:rsidR="00CB2B24" w:rsidRPr="00755568">
              <w:rPr>
                <w:sz w:val="26"/>
                <w:szCs w:val="26"/>
              </w:rPr>
              <w:t xml:space="preserve"> в номинации «Отличная учеба» </w:t>
            </w:r>
            <w:r w:rsidRPr="00755568">
              <w:rPr>
                <w:sz w:val="26"/>
                <w:szCs w:val="26"/>
              </w:rPr>
              <w:t>следующим учащимся:</w:t>
            </w:r>
          </w:p>
          <w:p w:rsidR="00B7274B" w:rsidRPr="00755568" w:rsidRDefault="009830D1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r w:rsidR="00CC6569" w:rsidRPr="00755568">
              <w:rPr>
                <w:sz w:val="26"/>
                <w:szCs w:val="26"/>
              </w:rPr>
              <w:t>Литовченко Юлиане</w:t>
            </w:r>
            <w:r w:rsidR="00063B45" w:rsidRPr="00755568">
              <w:rPr>
                <w:sz w:val="26"/>
                <w:szCs w:val="26"/>
              </w:rPr>
              <w:t xml:space="preserve">, </w:t>
            </w:r>
            <w:r w:rsidR="00237D7E" w:rsidRPr="00755568">
              <w:rPr>
                <w:sz w:val="26"/>
                <w:szCs w:val="26"/>
              </w:rPr>
              <w:t>учаще</w:t>
            </w:r>
            <w:r w:rsidR="00063B45" w:rsidRPr="00755568">
              <w:rPr>
                <w:sz w:val="26"/>
                <w:szCs w:val="26"/>
              </w:rPr>
              <w:t>йся</w:t>
            </w:r>
            <w:r w:rsidR="00CC6569" w:rsidRPr="00755568">
              <w:rPr>
                <w:sz w:val="26"/>
                <w:szCs w:val="26"/>
              </w:rPr>
              <w:t xml:space="preserve"> 8</w:t>
            </w:r>
            <w:r w:rsidR="00F90B6C" w:rsidRPr="00755568">
              <w:rPr>
                <w:sz w:val="26"/>
                <w:szCs w:val="26"/>
              </w:rPr>
              <w:t xml:space="preserve"> класса</w:t>
            </w:r>
            <w:r w:rsidR="007A4449" w:rsidRPr="00755568">
              <w:rPr>
                <w:sz w:val="26"/>
                <w:szCs w:val="26"/>
              </w:rPr>
              <w:t xml:space="preserve"> </w:t>
            </w:r>
            <w:r w:rsidR="00CC6569" w:rsidRPr="00755568">
              <w:rPr>
                <w:sz w:val="26"/>
                <w:szCs w:val="26"/>
              </w:rPr>
              <w:t>Муниципального бюджетного общеобразовательного учреждения «Каргасокская средняя общеобразовательная школа №2</w:t>
            </w:r>
            <w:r w:rsidR="00B475A3" w:rsidRPr="00755568">
              <w:rPr>
                <w:sz w:val="26"/>
                <w:szCs w:val="26"/>
              </w:rPr>
              <w:t>»</w:t>
            </w:r>
            <w:r w:rsidR="00FF3856" w:rsidRPr="00755568">
              <w:rPr>
                <w:sz w:val="26"/>
                <w:szCs w:val="26"/>
              </w:rPr>
              <w:t>;</w:t>
            </w:r>
          </w:p>
          <w:p w:rsidR="009830D1" w:rsidRPr="00755568" w:rsidRDefault="009830D1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r w:rsidR="00CC6569" w:rsidRPr="00755568">
              <w:rPr>
                <w:sz w:val="26"/>
                <w:szCs w:val="26"/>
              </w:rPr>
              <w:t>Зубовой Марине</w:t>
            </w:r>
            <w:r w:rsidR="00B475A3" w:rsidRPr="00755568">
              <w:rPr>
                <w:sz w:val="26"/>
                <w:szCs w:val="26"/>
              </w:rPr>
              <w:t xml:space="preserve">, </w:t>
            </w:r>
            <w:r w:rsidR="00CC6569" w:rsidRPr="00755568">
              <w:rPr>
                <w:sz w:val="26"/>
                <w:szCs w:val="26"/>
              </w:rPr>
              <w:t>учащейся 9</w:t>
            </w:r>
            <w:r w:rsidR="00FF3856" w:rsidRPr="00755568">
              <w:rPr>
                <w:sz w:val="26"/>
                <w:szCs w:val="26"/>
              </w:rPr>
              <w:t xml:space="preserve"> класса </w:t>
            </w:r>
            <w:r w:rsidR="00B475A3" w:rsidRPr="00755568">
              <w:rPr>
                <w:sz w:val="26"/>
                <w:szCs w:val="26"/>
              </w:rPr>
              <w:t>Муниципального бюджетного общеобразовательного учреждения «Каргасокская средняя общеобразовательная школа-интернат №1</w:t>
            </w:r>
            <w:r w:rsidR="00FF3856" w:rsidRPr="00755568">
              <w:rPr>
                <w:sz w:val="26"/>
                <w:szCs w:val="26"/>
              </w:rPr>
              <w:t>»;</w:t>
            </w:r>
          </w:p>
          <w:p w:rsidR="00695919" w:rsidRPr="00755568" w:rsidRDefault="009830D1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proofErr w:type="spellStart"/>
            <w:r w:rsidR="00CC6569" w:rsidRPr="00755568">
              <w:rPr>
                <w:sz w:val="26"/>
                <w:szCs w:val="26"/>
              </w:rPr>
              <w:t>Шек</w:t>
            </w:r>
            <w:proofErr w:type="spellEnd"/>
            <w:r w:rsidR="00CC6569" w:rsidRPr="00755568">
              <w:rPr>
                <w:sz w:val="26"/>
                <w:szCs w:val="26"/>
              </w:rPr>
              <w:t xml:space="preserve"> </w:t>
            </w:r>
            <w:proofErr w:type="spellStart"/>
            <w:r w:rsidR="00CC6569" w:rsidRPr="00755568">
              <w:rPr>
                <w:sz w:val="26"/>
                <w:szCs w:val="26"/>
              </w:rPr>
              <w:t>Виталине</w:t>
            </w:r>
            <w:proofErr w:type="spellEnd"/>
            <w:r w:rsidR="00237D7E" w:rsidRPr="00755568">
              <w:rPr>
                <w:sz w:val="26"/>
                <w:szCs w:val="26"/>
              </w:rPr>
              <w:t>, учаще</w:t>
            </w:r>
            <w:r w:rsidR="00063B45" w:rsidRPr="00755568">
              <w:rPr>
                <w:sz w:val="26"/>
                <w:szCs w:val="26"/>
              </w:rPr>
              <w:t>йся</w:t>
            </w:r>
            <w:r w:rsidR="00CC6569" w:rsidRPr="00755568">
              <w:rPr>
                <w:sz w:val="26"/>
                <w:szCs w:val="26"/>
              </w:rPr>
              <w:t xml:space="preserve"> 9</w:t>
            </w:r>
            <w:r w:rsidR="00AB700C" w:rsidRPr="00755568">
              <w:rPr>
                <w:sz w:val="26"/>
                <w:szCs w:val="26"/>
              </w:rPr>
              <w:t xml:space="preserve"> класса </w:t>
            </w:r>
            <w:r w:rsidR="002866DA" w:rsidRPr="00755568">
              <w:rPr>
                <w:sz w:val="26"/>
                <w:szCs w:val="26"/>
              </w:rPr>
              <w:t>Муниципального бюджетного общеобразовательного учреждения «Каргасокская средняя общеобразовательная школа-интернат №1</w:t>
            </w:r>
            <w:r w:rsidR="00AB700C" w:rsidRPr="00755568">
              <w:rPr>
                <w:sz w:val="26"/>
                <w:szCs w:val="26"/>
              </w:rPr>
              <w:t>»;</w:t>
            </w:r>
          </w:p>
          <w:p w:rsidR="009830D1" w:rsidRPr="00755568" w:rsidRDefault="009830D1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r w:rsidR="00CC6569" w:rsidRPr="00755568">
              <w:rPr>
                <w:sz w:val="26"/>
                <w:szCs w:val="26"/>
              </w:rPr>
              <w:t>Хрусталевой Евгении</w:t>
            </w:r>
            <w:r w:rsidR="00BA59EE" w:rsidRPr="00755568">
              <w:rPr>
                <w:sz w:val="26"/>
                <w:szCs w:val="26"/>
              </w:rPr>
              <w:t xml:space="preserve">, </w:t>
            </w:r>
            <w:r w:rsidR="00CC6569" w:rsidRPr="00755568">
              <w:rPr>
                <w:sz w:val="26"/>
                <w:szCs w:val="26"/>
              </w:rPr>
              <w:t>учащейся 6</w:t>
            </w:r>
            <w:r w:rsidRPr="00755568">
              <w:rPr>
                <w:sz w:val="26"/>
                <w:szCs w:val="26"/>
              </w:rPr>
              <w:t xml:space="preserve"> класса </w:t>
            </w:r>
            <w:r w:rsidR="00BA59EE" w:rsidRPr="00755568">
              <w:rPr>
                <w:sz w:val="26"/>
                <w:szCs w:val="26"/>
              </w:rPr>
              <w:t>Муниципального бюджетного общеобразовательного учреждения «Каргасокская средняя общеобразовательная школа-интернат №1</w:t>
            </w:r>
            <w:r w:rsidRPr="00755568">
              <w:rPr>
                <w:sz w:val="26"/>
                <w:szCs w:val="26"/>
              </w:rPr>
              <w:t>»;</w:t>
            </w:r>
          </w:p>
          <w:p w:rsidR="00CC6569" w:rsidRPr="00755568" w:rsidRDefault="00CC6569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>- Андрейчук Марии, учащейся 6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CC6569" w:rsidRPr="00755568" w:rsidRDefault="00CC6569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proofErr w:type="spellStart"/>
            <w:r w:rsidRPr="00755568">
              <w:rPr>
                <w:sz w:val="26"/>
                <w:szCs w:val="26"/>
              </w:rPr>
              <w:t>Кочуровой</w:t>
            </w:r>
            <w:proofErr w:type="spellEnd"/>
            <w:r w:rsidRPr="00755568">
              <w:rPr>
                <w:sz w:val="26"/>
                <w:szCs w:val="26"/>
              </w:rPr>
              <w:t xml:space="preserve"> Маргарите, учащейся 6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FA411B" w:rsidRPr="00755568" w:rsidRDefault="00FA411B" w:rsidP="00FA411B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proofErr w:type="spellStart"/>
            <w:r w:rsidRPr="00755568">
              <w:rPr>
                <w:sz w:val="26"/>
                <w:szCs w:val="26"/>
              </w:rPr>
              <w:t>Коркиной</w:t>
            </w:r>
            <w:proofErr w:type="spellEnd"/>
            <w:r w:rsidRPr="00755568">
              <w:rPr>
                <w:sz w:val="26"/>
                <w:szCs w:val="26"/>
              </w:rPr>
              <w:t xml:space="preserve"> Анастасии, учащейся 6 класса Муниципального бюджетного общеобразовательного учреждения «Каргасокская средняя общеобразовательная школа-интернат №</w:t>
            </w:r>
            <w:r w:rsidR="00A27C5E" w:rsidRPr="00755568">
              <w:rPr>
                <w:sz w:val="26"/>
                <w:szCs w:val="26"/>
              </w:rPr>
              <w:t>1</w:t>
            </w:r>
            <w:r w:rsidRPr="00755568">
              <w:rPr>
                <w:sz w:val="26"/>
                <w:szCs w:val="26"/>
              </w:rPr>
              <w:t>»;</w:t>
            </w:r>
          </w:p>
          <w:p w:rsidR="00FA411B" w:rsidRPr="00755568" w:rsidRDefault="00FA411B" w:rsidP="00807AE2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687C56" w:rsidRPr="00755568" w:rsidRDefault="0025369D" w:rsidP="00687C56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755568">
              <w:rPr>
                <w:sz w:val="26"/>
                <w:szCs w:val="26"/>
              </w:rPr>
              <w:t>Вяловой</w:t>
            </w:r>
            <w:proofErr w:type="spellEnd"/>
            <w:r w:rsidRPr="00755568">
              <w:rPr>
                <w:sz w:val="26"/>
                <w:szCs w:val="26"/>
              </w:rPr>
              <w:t xml:space="preserve"> Софье</w:t>
            </w:r>
            <w:r w:rsidR="00687C56" w:rsidRPr="00755568">
              <w:rPr>
                <w:sz w:val="26"/>
                <w:szCs w:val="26"/>
              </w:rPr>
              <w:t>, учащейся 6 класса Муниципального бюджетного общеобразовательного учреждения «Каргасокская средняя общеобразоват</w:t>
            </w:r>
            <w:r w:rsidR="0086327E" w:rsidRPr="00755568">
              <w:rPr>
                <w:sz w:val="26"/>
                <w:szCs w:val="26"/>
              </w:rPr>
              <w:t>ельная школа №2</w:t>
            </w:r>
            <w:r w:rsidR="00A82A0F">
              <w:rPr>
                <w:sz w:val="26"/>
                <w:szCs w:val="26"/>
              </w:rPr>
              <w:t>».</w:t>
            </w:r>
          </w:p>
          <w:p w:rsidR="00695919" w:rsidRPr="00755568" w:rsidRDefault="00695919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>1.2. в номинации «Смешанная категория»</w:t>
            </w:r>
            <w:r w:rsidR="008755FC" w:rsidRPr="00755568">
              <w:rPr>
                <w:sz w:val="26"/>
                <w:szCs w:val="26"/>
              </w:rPr>
              <w:t xml:space="preserve"> следующим учащимся:</w:t>
            </w:r>
          </w:p>
          <w:p w:rsidR="00695919" w:rsidRPr="00755568" w:rsidRDefault="009830D1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proofErr w:type="spellStart"/>
            <w:r w:rsidR="004E6976" w:rsidRPr="00755568">
              <w:rPr>
                <w:sz w:val="26"/>
                <w:szCs w:val="26"/>
              </w:rPr>
              <w:t>Са</w:t>
            </w:r>
            <w:r w:rsidR="00693B57" w:rsidRPr="00755568">
              <w:rPr>
                <w:sz w:val="26"/>
                <w:szCs w:val="26"/>
              </w:rPr>
              <w:t>матову</w:t>
            </w:r>
            <w:proofErr w:type="spellEnd"/>
            <w:r w:rsidR="00693B57" w:rsidRPr="00755568">
              <w:rPr>
                <w:sz w:val="26"/>
                <w:szCs w:val="26"/>
              </w:rPr>
              <w:t xml:space="preserve"> Леониду</w:t>
            </w:r>
            <w:r w:rsidR="00695919" w:rsidRPr="00755568">
              <w:rPr>
                <w:sz w:val="26"/>
                <w:szCs w:val="26"/>
              </w:rPr>
              <w:t xml:space="preserve">, </w:t>
            </w:r>
            <w:r w:rsidR="0043703E" w:rsidRPr="00755568">
              <w:rPr>
                <w:sz w:val="26"/>
                <w:szCs w:val="26"/>
              </w:rPr>
              <w:t>уч</w:t>
            </w:r>
            <w:r w:rsidR="00063B45" w:rsidRPr="00755568">
              <w:rPr>
                <w:sz w:val="26"/>
                <w:szCs w:val="26"/>
              </w:rPr>
              <w:t>а</w:t>
            </w:r>
            <w:r w:rsidR="00237D7E" w:rsidRPr="00755568">
              <w:rPr>
                <w:sz w:val="26"/>
                <w:szCs w:val="26"/>
              </w:rPr>
              <w:t>ще</w:t>
            </w:r>
            <w:r w:rsidR="00693B57" w:rsidRPr="00755568">
              <w:rPr>
                <w:sz w:val="26"/>
                <w:szCs w:val="26"/>
              </w:rPr>
              <w:t>муся</w:t>
            </w:r>
            <w:r w:rsidR="0043703E" w:rsidRPr="00755568">
              <w:rPr>
                <w:sz w:val="26"/>
                <w:szCs w:val="26"/>
              </w:rPr>
              <w:t xml:space="preserve"> 8</w:t>
            </w:r>
            <w:r w:rsidR="00695919" w:rsidRPr="00755568">
              <w:rPr>
                <w:sz w:val="26"/>
                <w:szCs w:val="26"/>
              </w:rPr>
              <w:t xml:space="preserve"> класса </w:t>
            </w:r>
            <w:r w:rsidR="0055573F" w:rsidRPr="00755568">
              <w:rPr>
                <w:sz w:val="26"/>
                <w:szCs w:val="26"/>
              </w:rPr>
              <w:t>Муниципального бюджетного общеобразовательного учреждения «Каргасокская средняя общеобразовательная школа №2</w:t>
            </w:r>
            <w:r w:rsidR="0043703E" w:rsidRPr="00755568">
              <w:rPr>
                <w:sz w:val="26"/>
                <w:szCs w:val="26"/>
              </w:rPr>
              <w:t>»</w:t>
            </w:r>
            <w:r w:rsidRPr="00755568">
              <w:rPr>
                <w:sz w:val="26"/>
                <w:szCs w:val="26"/>
              </w:rPr>
              <w:t>;</w:t>
            </w:r>
          </w:p>
          <w:p w:rsidR="00F80E39" w:rsidRPr="00755568" w:rsidRDefault="009830D1" w:rsidP="00FA411B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r w:rsidR="0055573F" w:rsidRPr="00755568">
              <w:rPr>
                <w:sz w:val="26"/>
                <w:szCs w:val="26"/>
              </w:rPr>
              <w:t>Аннененко Екатерине</w:t>
            </w:r>
            <w:r w:rsidR="00237D7E" w:rsidRPr="00755568">
              <w:rPr>
                <w:sz w:val="26"/>
                <w:szCs w:val="26"/>
              </w:rPr>
              <w:t>, учаще</w:t>
            </w:r>
            <w:r w:rsidR="00063B45" w:rsidRPr="00755568">
              <w:rPr>
                <w:sz w:val="26"/>
                <w:szCs w:val="26"/>
              </w:rPr>
              <w:t>йся</w:t>
            </w:r>
            <w:r w:rsidR="0055573F" w:rsidRPr="00755568">
              <w:rPr>
                <w:sz w:val="26"/>
                <w:szCs w:val="26"/>
              </w:rPr>
              <w:t xml:space="preserve"> 6</w:t>
            </w:r>
            <w:r w:rsidR="00695919" w:rsidRPr="00755568">
              <w:rPr>
                <w:sz w:val="26"/>
                <w:szCs w:val="26"/>
              </w:rPr>
              <w:t xml:space="preserve"> класса </w:t>
            </w:r>
            <w:r w:rsidRPr="00755568">
              <w:rPr>
                <w:sz w:val="26"/>
                <w:szCs w:val="26"/>
              </w:rPr>
              <w:t xml:space="preserve">Муниципального </w:t>
            </w:r>
            <w:r w:rsidR="0055573F" w:rsidRPr="00755568">
              <w:rPr>
                <w:sz w:val="26"/>
                <w:szCs w:val="26"/>
              </w:rPr>
              <w:t>казенного</w:t>
            </w:r>
            <w:r w:rsidRPr="00755568">
              <w:rPr>
                <w:sz w:val="26"/>
                <w:szCs w:val="26"/>
              </w:rPr>
              <w:t xml:space="preserve"> общеобразовательного учреждения «</w:t>
            </w:r>
            <w:r w:rsidR="0055573F" w:rsidRPr="00755568">
              <w:rPr>
                <w:sz w:val="26"/>
                <w:szCs w:val="26"/>
              </w:rPr>
              <w:t>Тымская основная общеобразовательная школа</w:t>
            </w:r>
            <w:r w:rsidRPr="00755568">
              <w:rPr>
                <w:sz w:val="26"/>
                <w:szCs w:val="26"/>
              </w:rPr>
              <w:t>»;</w:t>
            </w:r>
          </w:p>
          <w:p w:rsidR="008E4F57" w:rsidRPr="00755568" w:rsidRDefault="009830D1" w:rsidP="0055573F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r w:rsidR="0055573F" w:rsidRPr="00755568">
              <w:rPr>
                <w:sz w:val="26"/>
                <w:szCs w:val="26"/>
              </w:rPr>
              <w:t>Новичковой Александре</w:t>
            </w:r>
            <w:r w:rsidR="002E4552" w:rsidRPr="00755568">
              <w:rPr>
                <w:sz w:val="26"/>
                <w:szCs w:val="26"/>
              </w:rPr>
              <w:t xml:space="preserve">, </w:t>
            </w:r>
            <w:r w:rsidR="00063B45" w:rsidRPr="00755568">
              <w:rPr>
                <w:sz w:val="26"/>
                <w:szCs w:val="26"/>
              </w:rPr>
              <w:t>у</w:t>
            </w:r>
            <w:r w:rsidR="00237D7E" w:rsidRPr="00755568">
              <w:rPr>
                <w:sz w:val="26"/>
                <w:szCs w:val="26"/>
              </w:rPr>
              <w:t>чаще</w:t>
            </w:r>
            <w:r w:rsidR="0055573F" w:rsidRPr="00755568">
              <w:rPr>
                <w:sz w:val="26"/>
                <w:szCs w:val="26"/>
              </w:rPr>
              <w:t>йся 6</w:t>
            </w:r>
            <w:r w:rsidR="00F90B6C" w:rsidRPr="00755568">
              <w:rPr>
                <w:sz w:val="26"/>
                <w:szCs w:val="26"/>
              </w:rPr>
              <w:t xml:space="preserve"> класса </w:t>
            </w:r>
            <w:r w:rsidR="0079487F" w:rsidRPr="00755568">
              <w:rPr>
                <w:sz w:val="26"/>
                <w:szCs w:val="26"/>
              </w:rPr>
              <w:t>Муниципального казенного общеобразовательного учреждения «Тымская основная общеобразовательная школа</w:t>
            </w:r>
            <w:r w:rsidR="0055573F" w:rsidRPr="00755568">
              <w:rPr>
                <w:sz w:val="26"/>
                <w:szCs w:val="26"/>
              </w:rPr>
              <w:t>».</w:t>
            </w:r>
          </w:p>
          <w:p w:rsidR="003C3F5B" w:rsidRPr="00755568" w:rsidRDefault="008E4F57" w:rsidP="003C3F5B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>1</w:t>
            </w:r>
            <w:r w:rsidR="00695919" w:rsidRPr="00755568">
              <w:rPr>
                <w:sz w:val="26"/>
                <w:szCs w:val="26"/>
              </w:rPr>
              <w:t>.3. в номинации «Физкультурно-спортивные достижения»</w:t>
            </w:r>
            <w:r w:rsidR="008755FC" w:rsidRPr="00755568">
              <w:rPr>
                <w:sz w:val="26"/>
                <w:szCs w:val="26"/>
              </w:rPr>
              <w:t xml:space="preserve"> следующим учащимся:</w:t>
            </w:r>
          </w:p>
          <w:p w:rsidR="00106541" w:rsidRPr="00755568" w:rsidRDefault="008E4F57" w:rsidP="0055573F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- </w:t>
            </w:r>
            <w:r w:rsidR="0055573F" w:rsidRPr="00755568">
              <w:rPr>
                <w:sz w:val="26"/>
                <w:szCs w:val="26"/>
              </w:rPr>
              <w:t xml:space="preserve">Антоненко </w:t>
            </w:r>
            <w:r w:rsidR="00EF251C" w:rsidRPr="00755568">
              <w:rPr>
                <w:sz w:val="26"/>
                <w:szCs w:val="26"/>
              </w:rPr>
              <w:t>Карине</w:t>
            </w:r>
            <w:r w:rsidR="00106541" w:rsidRPr="00755568">
              <w:rPr>
                <w:sz w:val="26"/>
                <w:szCs w:val="26"/>
              </w:rPr>
              <w:t xml:space="preserve">, </w:t>
            </w:r>
            <w:r w:rsidR="0055573F" w:rsidRPr="00755568">
              <w:rPr>
                <w:sz w:val="26"/>
                <w:szCs w:val="26"/>
              </w:rPr>
              <w:t>учащейся 6</w:t>
            </w:r>
            <w:r w:rsidRPr="00755568">
              <w:rPr>
                <w:sz w:val="26"/>
                <w:szCs w:val="26"/>
              </w:rPr>
              <w:t xml:space="preserve"> класса Муниципального бюджетного общеобразовательного учреждения «Каргасокская средняя общеобразовательная школа</w:t>
            </w:r>
            <w:r w:rsidR="00106541" w:rsidRPr="00755568">
              <w:rPr>
                <w:sz w:val="26"/>
                <w:szCs w:val="26"/>
              </w:rPr>
              <w:t xml:space="preserve"> №2</w:t>
            </w:r>
            <w:r w:rsidR="00F86D34" w:rsidRPr="00755568">
              <w:rPr>
                <w:sz w:val="26"/>
                <w:szCs w:val="26"/>
              </w:rPr>
              <w:t>».</w:t>
            </w:r>
          </w:p>
          <w:p w:rsidR="008E4F57" w:rsidRPr="00755568" w:rsidRDefault="008E4F57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2. </w:t>
            </w:r>
            <w:r w:rsidR="00C62138" w:rsidRPr="00755568">
              <w:rPr>
                <w:sz w:val="26"/>
                <w:szCs w:val="26"/>
              </w:rPr>
              <w:t xml:space="preserve">Управлению образования, опеки и попечительства </w:t>
            </w:r>
            <w:r w:rsidR="006B3D15" w:rsidRPr="00755568">
              <w:rPr>
                <w:sz w:val="26"/>
                <w:szCs w:val="26"/>
              </w:rPr>
              <w:t>муниципального образования</w:t>
            </w:r>
            <w:r w:rsidR="00C62138" w:rsidRPr="00755568">
              <w:rPr>
                <w:sz w:val="26"/>
                <w:szCs w:val="26"/>
              </w:rPr>
              <w:t xml:space="preserve"> «Каргасокский район» (</w:t>
            </w:r>
            <w:proofErr w:type="spellStart"/>
            <w:r w:rsidR="00106541" w:rsidRPr="00755568">
              <w:rPr>
                <w:sz w:val="26"/>
                <w:szCs w:val="26"/>
              </w:rPr>
              <w:t>Перемитину</w:t>
            </w:r>
            <w:proofErr w:type="spellEnd"/>
            <w:r w:rsidR="00106541" w:rsidRPr="00755568">
              <w:rPr>
                <w:sz w:val="26"/>
                <w:szCs w:val="26"/>
              </w:rPr>
              <w:t xml:space="preserve"> С.В</w:t>
            </w:r>
            <w:r w:rsidR="006820A3" w:rsidRPr="00755568">
              <w:rPr>
                <w:sz w:val="26"/>
                <w:szCs w:val="26"/>
              </w:rPr>
              <w:t>.</w:t>
            </w:r>
            <w:r w:rsidR="00C62138" w:rsidRPr="00755568">
              <w:rPr>
                <w:sz w:val="26"/>
                <w:szCs w:val="26"/>
              </w:rPr>
              <w:t xml:space="preserve">) расходы на выплату стипендии </w:t>
            </w:r>
            <w:r w:rsidR="00695919" w:rsidRPr="00755568">
              <w:rPr>
                <w:sz w:val="26"/>
                <w:szCs w:val="26"/>
              </w:rPr>
              <w:t>Главы Каргасокского района</w:t>
            </w:r>
            <w:r w:rsidR="003F4E07" w:rsidRPr="00755568">
              <w:rPr>
                <w:sz w:val="26"/>
                <w:szCs w:val="26"/>
              </w:rPr>
              <w:t xml:space="preserve"> </w:t>
            </w:r>
            <w:r w:rsidR="00C62138" w:rsidRPr="00755568">
              <w:rPr>
                <w:sz w:val="26"/>
                <w:szCs w:val="26"/>
              </w:rPr>
              <w:t xml:space="preserve">производить из </w:t>
            </w:r>
            <w:r w:rsidR="000576DA" w:rsidRPr="00755568">
              <w:rPr>
                <w:sz w:val="26"/>
                <w:szCs w:val="26"/>
              </w:rPr>
              <w:t>средств Подпрограммы №1</w:t>
            </w:r>
            <w:r w:rsidR="00B73385" w:rsidRPr="00755568">
              <w:rPr>
                <w:sz w:val="26"/>
                <w:szCs w:val="26"/>
              </w:rPr>
              <w:t xml:space="preserve"> «</w:t>
            </w:r>
            <w:r w:rsidR="000576DA" w:rsidRPr="00755568">
              <w:rPr>
                <w:sz w:val="26"/>
                <w:szCs w:val="26"/>
              </w:rPr>
              <w:t>Развитие дошкольного, общего и дополнительного образования</w:t>
            </w:r>
            <w:r w:rsidR="00B73385" w:rsidRPr="00755568">
              <w:rPr>
                <w:sz w:val="26"/>
                <w:szCs w:val="26"/>
              </w:rPr>
              <w:t xml:space="preserve">» </w:t>
            </w:r>
            <w:r w:rsidR="00F10A87" w:rsidRPr="00755568">
              <w:rPr>
                <w:sz w:val="26"/>
                <w:szCs w:val="26"/>
              </w:rPr>
              <w:t>муниципальной программы «Развитие образования в муниципальном образовании «Каргасокский район»</w:t>
            </w:r>
            <w:r w:rsidR="00992E1F" w:rsidRPr="00755568">
              <w:rPr>
                <w:sz w:val="26"/>
                <w:szCs w:val="26"/>
              </w:rPr>
              <w:t>.</w:t>
            </w:r>
          </w:p>
          <w:p w:rsidR="006B3D15" w:rsidRPr="00755568" w:rsidRDefault="008E4F57" w:rsidP="00807AE2">
            <w:pPr>
              <w:ind w:firstLine="709"/>
              <w:jc w:val="both"/>
              <w:rPr>
                <w:sz w:val="26"/>
                <w:szCs w:val="26"/>
              </w:rPr>
            </w:pPr>
            <w:r w:rsidRPr="00755568">
              <w:rPr>
                <w:sz w:val="26"/>
                <w:szCs w:val="26"/>
              </w:rPr>
              <w:t xml:space="preserve">3. </w:t>
            </w:r>
            <w:r w:rsidR="00FD52CB" w:rsidRPr="00755568">
              <w:rPr>
                <w:sz w:val="26"/>
                <w:szCs w:val="26"/>
              </w:rPr>
              <w:t>Официально опубликовать</w:t>
            </w:r>
            <w:r w:rsidR="007A4449" w:rsidRPr="00755568">
              <w:rPr>
                <w:sz w:val="26"/>
                <w:szCs w:val="26"/>
              </w:rPr>
              <w:t xml:space="preserve"> </w:t>
            </w:r>
            <w:r w:rsidR="009200E6" w:rsidRPr="00755568">
              <w:rPr>
                <w:sz w:val="26"/>
                <w:szCs w:val="26"/>
              </w:rPr>
              <w:t>(обна</w:t>
            </w:r>
            <w:r w:rsidR="00172F85" w:rsidRPr="00755568">
              <w:rPr>
                <w:sz w:val="26"/>
                <w:szCs w:val="26"/>
              </w:rPr>
              <w:t>родовать)</w:t>
            </w:r>
            <w:r w:rsidR="00FD52CB" w:rsidRPr="00755568">
              <w:rPr>
                <w:sz w:val="26"/>
                <w:szCs w:val="26"/>
              </w:rPr>
              <w:t xml:space="preserve"> настоящее постановление в порядке, установленном Уставом муниципального образования «Каргасокский район». </w:t>
            </w:r>
          </w:p>
          <w:p w:rsidR="00FD52CB" w:rsidRPr="00755568" w:rsidRDefault="00D06111" w:rsidP="00661DC6">
            <w:pPr>
              <w:ind w:firstLine="709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 w:rsidRPr="00D06111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31115</wp:posOffset>
                  </wp:positionV>
                  <wp:extent cx="1400175" cy="1428750"/>
                  <wp:effectExtent l="0" t="0" r="9525" b="0"/>
                  <wp:wrapNone/>
                  <wp:docPr id="1" name="Рисунок 1" descr="C:\Users\chubabriya\Desktop\протокол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ubabriya\Desktop\протокол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4F57" w:rsidRPr="00755568" w:rsidRDefault="008E4F57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8E4F57" w:rsidRPr="00755568" w:rsidRDefault="008E4F57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6F28BC" w:rsidRPr="00755568" w:rsidRDefault="001D51F2" w:rsidP="001D51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И.о. </w:t>
            </w:r>
            <w:r w:rsidR="00E827A5" w:rsidRPr="00755568">
              <w:rPr>
                <w:sz w:val="26"/>
                <w:szCs w:val="26"/>
              </w:rPr>
              <w:t>Глав</w:t>
            </w:r>
            <w:r>
              <w:rPr>
                <w:sz w:val="26"/>
                <w:szCs w:val="26"/>
              </w:rPr>
              <w:t>ы</w:t>
            </w:r>
            <w:r w:rsidR="00053844" w:rsidRPr="00755568">
              <w:rPr>
                <w:sz w:val="26"/>
                <w:szCs w:val="26"/>
              </w:rPr>
              <w:t xml:space="preserve"> </w:t>
            </w:r>
            <w:r w:rsidR="0012640E" w:rsidRPr="00755568">
              <w:rPr>
                <w:sz w:val="26"/>
                <w:szCs w:val="26"/>
              </w:rPr>
              <w:t>Каргасокского</w:t>
            </w:r>
            <w:r w:rsidR="00E827A5" w:rsidRPr="00755568">
              <w:rPr>
                <w:sz w:val="26"/>
                <w:szCs w:val="26"/>
              </w:rPr>
              <w:t xml:space="preserve"> района</w:t>
            </w:r>
            <w:r w:rsidR="007A4449" w:rsidRPr="00755568">
              <w:rPr>
                <w:sz w:val="26"/>
                <w:szCs w:val="26"/>
              </w:rPr>
              <w:t xml:space="preserve">                                  </w:t>
            </w:r>
            <w:r w:rsidR="00FA2F9B" w:rsidRPr="00755568">
              <w:rPr>
                <w:sz w:val="26"/>
                <w:szCs w:val="26"/>
              </w:rPr>
              <w:t xml:space="preserve">                </w:t>
            </w:r>
            <w:r w:rsidR="007A4449" w:rsidRPr="00755568">
              <w:rPr>
                <w:sz w:val="26"/>
                <w:szCs w:val="26"/>
              </w:rPr>
              <w:t xml:space="preserve">       </w:t>
            </w:r>
            <w:r>
              <w:rPr>
                <w:sz w:val="26"/>
                <w:szCs w:val="26"/>
              </w:rPr>
              <w:t>Ю.Н. Микитич</w:t>
            </w:r>
          </w:p>
          <w:p w:rsidR="006F28BC" w:rsidRPr="00755568" w:rsidRDefault="006F28BC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B3A94" w:rsidRPr="00755568" w:rsidRDefault="00FB3A94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B26CD1" w:rsidRPr="00755568" w:rsidRDefault="00B26CD1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A2F9B" w:rsidRPr="00755568" w:rsidRDefault="00FA2F9B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763EC1" w:rsidRPr="00755568" w:rsidRDefault="00763EC1" w:rsidP="00C36CED">
            <w:pPr>
              <w:jc w:val="both"/>
              <w:rPr>
                <w:sz w:val="26"/>
                <w:szCs w:val="26"/>
              </w:rPr>
            </w:pPr>
          </w:p>
          <w:p w:rsidR="0050677E" w:rsidRPr="00755568" w:rsidRDefault="0050677E" w:rsidP="00661DC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0576DA" w:rsidRPr="001D51F2" w:rsidRDefault="001D51F2" w:rsidP="00661DC6">
            <w:pPr>
              <w:ind w:firstLine="709"/>
              <w:jc w:val="both"/>
            </w:pPr>
            <w:r w:rsidRPr="001D51F2">
              <w:t>С.В.</w:t>
            </w:r>
            <w:r w:rsidRPr="001D51F2">
              <w:t xml:space="preserve"> </w:t>
            </w:r>
            <w:r w:rsidR="00106541" w:rsidRPr="001D51F2">
              <w:t>Перемитин</w:t>
            </w:r>
            <w:r w:rsidR="00E827A5" w:rsidRPr="001D51F2">
              <w:t xml:space="preserve"> </w:t>
            </w:r>
          </w:p>
          <w:p w:rsidR="00FB3A94" w:rsidRPr="00755568" w:rsidRDefault="00E827A5" w:rsidP="00661DC6">
            <w:pPr>
              <w:ind w:firstLine="709"/>
              <w:jc w:val="both"/>
              <w:rPr>
                <w:sz w:val="26"/>
                <w:szCs w:val="26"/>
              </w:rPr>
            </w:pPr>
            <w:r w:rsidRPr="001D51F2">
              <w:t>2-22-05</w:t>
            </w:r>
          </w:p>
        </w:tc>
      </w:tr>
    </w:tbl>
    <w:p w:rsidR="00317666" w:rsidRPr="00FA2F9B" w:rsidRDefault="00317666" w:rsidP="00227742">
      <w:pPr>
        <w:tabs>
          <w:tab w:val="left" w:pos="3018"/>
        </w:tabs>
        <w:rPr>
          <w:b/>
          <w:sz w:val="2"/>
          <w:szCs w:val="2"/>
        </w:rPr>
      </w:pPr>
    </w:p>
    <w:sectPr w:rsidR="00317666" w:rsidRPr="00FA2F9B" w:rsidSect="00C7765A">
      <w:headerReference w:type="even" r:id="rId10"/>
      <w:headerReference w:type="default" r:id="rId11"/>
      <w:pgSz w:w="11907" w:h="16840" w:code="9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6C2" w:rsidRDefault="006106C2">
      <w:r>
        <w:separator/>
      </w:r>
    </w:p>
  </w:endnote>
  <w:endnote w:type="continuationSeparator" w:id="0">
    <w:p w:rsidR="006106C2" w:rsidRDefault="00610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02423B8-FDAB-4D4A-A258-792505E2FF23}"/>
    <w:embedBold r:id="rId2" w:fontKey="{75DD38C8-9656-4380-ADC7-62A03E1B8B67}"/>
    <w:embedBoldItalic r:id="rId3" w:fontKey="{8285E7DF-591E-40EE-9AFE-8975BD4CD32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BAE5A1E8-E4EA-421B-A011-45C7403ED15D}"/>
    <w:embedBold r:id="rId5" w:fontKey="{3D9DCAA4-789A-48CE-B380-61EB2CC8D2B4}"/>
    <w:embedBoldItalic r:id="rId6" w:fontKey="{DDB44AB2-0D30-4492-8751-83F8219CC8C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D8E6FC58-58EB-4855-8221-7EF0C9D38CD7}"/>
    <w:embedBold r:id="rId8" w:fontKey="{AF65AF9E-1EEC-42B2-A68E-624983367ADF}"/>
    <w:embedBoldItalic r:id="rId9" w:fontKey="{536D296C-D6D5-4DB7-9D04-5E4803AC4AD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50C89A3F-1993-4491-A97F-D1FB25B0070F}"/>
    <w:embedBoldItalic r:id="rId11" w:fontKey="{0E612998-715A-40D5-ABC9-1E9B078480D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1BCD0325-3A75-4552-B22B-59DBEEA5B0AB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3" w:fontKey="{0432E06E-636C-47FA-8487-718650231C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6C2" w:rsidRDefault="006106C2">
      <w:r>
        <w:separator/>
      </w:r>
    </w:p>
  </w:footnote>
  <w:footnote w:type="continuationSeparator" w:id="0">
    <w:p w:rsidR="006106C2" w:rsidRDefault="00610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A16" w:rsidRDefault="001444F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B2A1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B2A16" w:rsidRDefault="00CB2A1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A16" w:rsidRDefault="001444F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B2A1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06111">
      <w:rPr>
        <w:rStyle w:val="a7"/>
        <w:noProof/>
      </w:rPr>
      <w:t>2</w:t>
    </w:r>
    <w:r>
      <w:rPr>
        <w:rStyle w:val="a7"/>
      </w:rPr>
      <w:fldChar w:fldCharType="end"/>
    </w:r>
  </w:p>
  <w:p w:rsidR="00CB2A16" w:rsidRDefault="00CB2A1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4767B"/>
    <w:multiLevelType w:val="hybridMultilevel"/>
    <w:tmpl w:val="97B4396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7A4842"/>
    <w:multiLevelType w:val="hybridMultilevel"/>
    <w:tmpl w:val="88549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77554C"/>
    <w:multiLevelType w:val="hybridMultilevel"/>
    <w:tmpl w:val="C4C2BDF8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1B443AC1"/>
    <w:multiLevelType w:val="hybridMultilevel"/>
    <w:tmpl w:val="948AEF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5584841"/>
    <w:multiLevelType w:val="multilevel"/>
    <w:tmpl w:val="5B2E6ECC"/>
    <w:lvl w:ilvl="0">
      <w:start w:val="20"/>
      <w:numFmt w:val="decimal"/>
      <w:lvlText w:val="%1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</w:abstractNum>
  <w:abstractNum w:abstractNumId="5" w15:restartNumberingAfterBreak="0">
    <w:nsid w:val="26E13E90"/>
    <w:multiLevelType w:val="singleLevel"/>
    <w:tmpl w:val="C4C426F8"/>
    <w:lvl w:ilvl="0">
      <w:start w:val="2002"/>
      <w:numFmt w:val="decimal"/>
      <w:lvlText w:val="%1."/>
      <w:lvlJc w:val="left"/>
      <w:pPr>
        <w:tabs>
          <w:tab w:val="num" w:pos="603"/>
        </w:tabs>
        <w:ind w:left="603" w:hanging="603"/>
      </w:pPr>
      <w:rPr>
        <w:rFonts w:cs="Times New Roman" w:hint="default"/>
      </w:rPr>
    </w:lvl>
  </w:abstractNum>
  <w:abstractNum w:abstractNumId="6" w15:restartNumberingAfterBreak="0">
    <w:nsid w:val="3161239B"/>
    <w:multiLevelType w:val="hybridMultilevel"/>
    <w:tmpl w:val="E2546DD4"/>
    <w:lvl w:ilvl="0" w:tplc="72D01D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9261654"/>
    <w:multiLevelType w:val="singleLevel"/>
    <w:tmpl w:val="AE72EF5C"/>
    <w:lvl w:ilvl="0">
      <w:start w:val="2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8" w15:restartNumberingAfterBreak="0">
    <w:nsid w:val="3B8B0BEB"/>
    <w:multiLevelType w:val="singleLevel"/>
    <w:tmpl w:val="EFC88D7C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</w:abstractNum>
  <w:abstractNum w:abstractNumId="9" w15:restartNumberingAfterBreak="0">
    <w:nsid w:val="3F433194"/>
    <w:multiLevelType w:val="multilevel"/>
    <w:tmpl w:val="81449D50"/>
    <w:lvl w:ilvl="0">
      <w:start w:val="17"/>
      <w:numFmt w:val="decimal"/>
      <w:lvlText w:val="%1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2">
      <w:start w:val="2002"/>
      <w:numFmt w:val="decimal"/>
      <w:lvlText w:val="%1.%2.%3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</w:abstractNum>
  <w:abstractNum w:abstractNumId="10" w15:restartNumberingAfterBreak="0">
    <w:nsid w:val="402D468A"/>
    <w:multiLevelType w:val="hybridMultilevel"/>
    <w:tmpl w:val="2B3AD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33D31F0"/>
    <w:multiLevelType w:val="hybridMultilevel"/>
    <w:tmpl w:val="FC6ECC50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36126B9"/>
    <w:multiLevelType w:val="multilevel"/>
    <w:tmpl w:val="A6127F9E"/>
    <w:lvl w:ilvl="0">
      <w:start w:val="3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1">
      <w:start w:val="7"/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67E2292"/>
    <w:multiLevelType w:val="singleLevel"/>
    <w:tmpl w:val="E29C03F4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cs="Times New Roman" w:hint="default"/>
      </w:rPr>
    </w:lvl>
  </w:abstractNum>
  <w:abstractNum w:abstractNumId="14" w15:restartNumberingAfterBreak="0">
    <w:nsid w:val="4DAE56D2"/>
    <w:multiLevelType w:val="hybridMultilevel"/>
    <w:tmpl w:val="FCEEF9AE"/>
    <w:lvl w:ilvl="0" w:tplc="0419000F">
      <w:start w:val="1"/>
      <w:numFmt w:val="decimal"/>
      <w:lvlText w:val="%1."/>
      <w:lvlJc w:val="left"/>
      <w:pPr>
        <w:ind w:left="7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15" w15:restartNumberingAfterBreak="0">
    <w:nsid w:val="55281804"/>
    <w:multiLevelType w:val="hybridMultilevel"/>
    <w:tmpl w:val="2C2A99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7615F46"/>
    <w:multiLevelType w:val="hybridMultilevel"/>
    <w:tmpl w:val="A0127F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5A5F2CEC"/>
    <w:multiLevelType w:val="hybridMultilevel"/>
    <w:tmpl w:val="42D8B18A"/>
    <w:lvl w:ilvl="0" w:tplc="03FC30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615C3F93"/>
    <w:multiLevelType w:val="hybridMultilevel"/>
    <w:tmpl w:val="558414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886F44"/>
    <w:multiLevelType w:val="hybridMultilevel"/>
    <w:tmpl w:val="341ED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9064941"/>
    <w:multiLevelType w:val="hybridMultilevel"/>
    <w:tmpl w:val="3BF49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BE15281"/>
    <w:multiLevelType w:val="hybridMultilevel"/>
    <w:tmpl w:val="CA467DF8"/>
    <w:lvl w:ilvl="0" w:tplc="1F78AD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7359777D"/>
    <w:multiLevelType w:val="hybridMultilevel"/>
    <w:tmpl w:val="9F3C5F68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997339"/>
    <w:multiLevelType w:val="hybridMultilevel"/>
    <w:tmpl w:val="3BF49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5D0069F"/>
    <w:multiLevelType w:val="singleLevel"/>
    <w:tmpl w:val="7504AE58"/>
    <w:lvl w:ilvl="0">
      <w:start w:val="1"/>
      <w:numFmt w:val="decimal"/>
      <w:lvlText w:val="1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D770A62"/>
    <w:multiLevelType w:val="singleLevel"/>
    <w:tmpl w:val="1BF020FC"/>
    <w:lvl w:ilvl="0">
      <w:start w:val="2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D9048C"/>
    <w:multiLevelType w:val="multilevel"/>
    <w:tmpl w:val="3A926D10"/>
    <w:lvl w:ilvl="0">
      <w:start w:val="7"/>
      <w:numFmt w:val="decimalZero"/>
      <w:lvlText w:val="%1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</w:abstractNum>
  <w:num w:numId="1">
    <w:abstractNumId w:val="26"/>
  </w:num>
  <w:num w:numId="2">
    <w:abstractNumId w:val="13"/>
  </w:num>
  <w:num w:numId="3">
    <w:abstractNumId w:val="12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10"/>
  </w:num>
  <w:num w:numId="9">
    <w:abstractNumId w:val="7"/>
  </w:num>
  <w:num w:numId="10">
    <w:abstractNumId w:val="16"/>
  </w:num>
  <w:num w:numId="11">
    <w:abstractNumId w:val="21"/>
  </w:num>
  <w:num w:numId="12">
    <w:abstractNumId w:val="19"/>
  </w:num>
  <w:num w:numId="13">
    <w:abstractNumId w:val="2"/>
  </w:num>
  <w:num w:numId="14">
    <w:abstractNumId w:val="22"/>
  </w:num>
  <w:num w:numId="15">
    <w:abstractNumId w:val="11"/>
  </w:num>
  <w:num w:numId="16">
    <w:abstractNumId w:val="1"/>
  </w:num>
  <w:num w:numId="17">
    <w:abstractNumId w:val="17"/>
  </w:num>
  <w:num w:numId="18">
    <w:abstractNumId w:val="6"/>
  </w:num>
  <w:num w:numId="19">
    <w:abstractNumId w:val="3"/>
  </w:num>
  <w:num w:numId="20">
    <w:abstractNumId w:val="15"/>
  </w:num>
  <w:num w:numId="21">
    <w:abstractNumId w:val="14"/>
  </w:num>
  <w:num w:numId="22">
    <w:abstractNumId w:val="24"/>
  </w:num>
  <w:num w:numId="23">
    <w:abstractNumId w:val="25"/>
  </w:num>
  <w:num w:numId="24">
    <w:abstractNumId w:val="18"/>
  </w:num>
  <w:num w:numId="25">
    <w:abstractNumId w:val="23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16"/>
    <w:rsid w:val="00004CDD"/>
    <w:rsid w:val="00016718"/>
    <w:rsid w:val="0001737F"/>
    <w:rsid w:val="00021E74"/>
    <w:rsid w:val="000324AD"/>
    <w:rsid w:val="00053844"/>
    <w:rsid w:val="000576DA"/>
    <w:rsid w:val="00062295"/>
    <w:rsid w:val="00063B45"/>
    <w:rsid w:val="00075034"/>
    <w:rsid w:val="000A52B3"/>
    <w:rsid w:val="000A5463"/>
    <w:rsid w:val="000B1A77"/>
    <w:rsid w:val="000C64A3"/>
    <w:rsid w:val="000E04A5"/>
    <w:rsid w:val="00101E59"/>
    <w:rsid w:val="00106541"/>
    <w:rsid w:val="00107C04"/>
    <w:rsid w:val="00110015"/>
    <w:rsid w:val="0011608A"/>
    <w:rsid w:val="0012640E"/>
    <w:rsid w:val="0013752A"/>
    <w:rsid w:val="00142BB2"/>
    <w:rsid w:val="001444FE"/>
    <w:rsid w:val="001606D5"/>
    <w:rsid w:val="0016483D"/>
    <w:rsid w:val="00172F85"/>
    <w:rsid w:val="00185AE4"/>
    <w:rsid w:val="00190751"/>
    <w:rsid w:val="00191975"/>
    <w:rsid w:val="001B03B4"/>
    <w:rsid w:val="001B292E"/>
    <w:rsid w:val="001B40DD"/>
    <w:rsid w:val="001D22F5"/>
    <w:rsid w:val="001D51F2"/>
    <w:rsid w:val="001D5C5B"/>
    <w:rsid w:val="001E66CE"/>
    <w:rsid w:val="001F7A3E"/>
    <w:rsid w:val="00207875"/>
    <w:rsid w:val="0021148A"/>
    <w:rsid w:val="00227742"/>
    <w:rsid w:val="00233075"/>
    <w:rsid w:val="00237D7E"/>
    <w:rsid w:val="0025369D"/>
    <w:rsid w:val="00257B17"/>
    <w:rsid w:val="00262999"/>
    <w:rsid w:val="002710CE"/>
    <w:rsid w:val="002866DA"/>
    <w:rsid w:val="00291900"/>
    <w:rsid w:val="00294BC6"/>
    <w:rsid w:val="0029668D"/>
    <w:rsid w:val="002A5580"/>
    <w:rsid w:val="002B7A3E"/>
    <w:rsid w:val="002D62D3"/>
    <w:rsid w:val="002E2800"/>
    <w:rsid w:val="002E4552"/>
    <w:rsid w:val="002F7CC3"/>
    <w:rsid w:val="0030389F"/>
    <w:rsid w:val="0031353C"/>
    <w:rsid w:val="00317666"/>
    <w:rsid w:val="003213CE"/>
    <w:rsid w:val="003271B5"/>
    <w:rsid w:val="00347BE8"/>
    <w:rsid w:val="003510D7"/>
    <w:rsid w:val="003528F0"/>
    <w:rsid w:val="0035298D"/>
    <w:rsid w:val="003632F0"/>
    <w:rsid w:val="003635C1"/>
    <w:rsid w:val="0037424D"/>
    <w:rsid w:val="00384E66"/>
    <w:rsid w:val="003950C7"/>
    <w:rsid w:val="003B1FA0"/>
    <w:rsid w:val="003B6DDB"/>
    <w:rsid w:val="003C3F5B"/>
    <w:rsid w:val="003D002C"/>
    <w:rsid w:val="003D0E36"/>
    <w:rsid w:val="003E30FB"/>
    <w:rsid w:val="003E44D5"/>
    <w:rsid w:val="003F4E07"/>
    <w:rsid w:val="003F6AFA"/>
    <w:rsid w:val="00425818"/>
    <w:rsid w:val="00426233"/>
    <w:rsid w:val="004278E7"/>
    <w:rsid w:val="00430D00"/>
    <w:rsid w:val="0043703E"/>
    <w:rsid w:val="00451AEB"/>
    <w:rsid w:val="00452B42"/>
    <w:rsid w:val="0049114F"/>
    <w:rsid w:val="004C3EAC"/>
    <w:rsid w:val="004E0868"/>
    <w:rsid w:val="004E33B2"/>
    <w:rsid w:val="004E6976"/>
    <w:rsid w:val="0050677E"/>
    <w:rsid w:val="005254E2"/>
    <w:rsid w:val="0055573F"/>
    <w:rsid w:val="00561030"/>
    <w:rsid w:val="0056784B"/>
    <w:rsid w:val="00596903"/>
    <w:rsid w:val="005A4B94"/>
    <w:rsid w:val="005A765D"/>
    <w:rsid w:val="005C3550"/>
    <w:rsid w:val="005C372C"/>
    <w:rsid w:val="005C6291"/>
    <w:rsid w:val="005D2D4E"/>
    <w:rsid w:val="005D481A"/>
    <w:rsid w:val="006106C2"/>
    <w:rsid w:val="006513C7"/>
    <w:rsid w:val="00661D79"/>
    <w:rsid w:val="00661DC6"/>
    <w:rsid w:val="00664B37"/>
    <w:rsid w:val="006720DD"/>
    <w:rsid w:val="00674032"/>
    <w:rsid w:val="006820A3"/>
    <w:rsid w:val="00687C56"/>
    <w:rsid w:val="00693B57"/>
    <w:rsid w:val="00695919"/>
    <w:rsid w:val="006A6BD9"/>
    <w:rsid w:val="006B3D15"/>
    <w:rsid w:val="006D4F89"/>
    <w:rsid w:val="006F28BC"/>
    <w:rsid w:val="006F2E8B"/>
    <w:rsid w:val="00705AA4"/>
    <w:rsid w:val="00725D1C"/>
    <w:rsid w:val="00737DE4"/>
    <w:rsid w:val="00755568"/>
    <w:rsid w:val="00763EC1"/>
    <w:rsid w:val="00771132"/>
    <w:rsid w:val="00775477"/>
    <w:rsid w:val="007819E6"/>
    <w:rsid w:val="0079487F"/>
    <w:rsid w:val="007A09FD"/>
    <w:rsid w:val="007A1FD7"/>
    <w:rsid w:val="007A2455"/>
    <w:rsid w:val="007A4449"/>
    <w:rsid w:val="007B6CB8"/>
    <w:rsid w:val="007E736C"/>
    <w:rsid w:val="007E7F14"/>
    <w:rsid w:val="00807AE2"/>
    <w:rsid w:val="00812223"/>
    <w:rsid w:val="00814439"/>
    <w:rsid w:val="00817C99"/>
    <w:rsid w:val="00850CE7"/>
    <w:rsid w:val="00862A9A"/>
    <w:rsid w:val="0086327E"/>
    <w:rsid w:val="008755FC"/>
    <w:rsid w:val="00881412"/>
    <w:rsid w:val="00887D52"/>
    <w:rsid w:val="008917AA"/>
    <w:rsid w:val="008A1FE1"/>
    <w:rsid w:val="008B0505"/>
    <w:rsid w:val="008C01DC"/>
    <w:rsid w:val="008C7B52"/>
    <w:rsid w:val="008D7A58"/>
    <w:rsid w:val="008E4F57"/>
    <w:rsid w:val="008E51D5"/>
    <w:rsid w:val="008F4572"/>
    <w:rsid w:val="00900605"/>
    <w:rsid w:val="009200E6"/>
    <w:rsid w:val="00922F55"/>
    <w:rsid w:val="00932CFE"/>
    <w:rsid w:val="009356C0"/>
    <w:rsid w:val="00976E91"/>
    <w:rsid w:val="00977564"/>
    <w:rsid w:val="009811F7"/>
    <w:rsid w:val="009830D1"/>
    <w:rsid w:val="009867F4"/>
    <w:rsid w:val="009877A6"/>
    <w:rsid w:val="009912F8"/>
    <w:rsid w:val="00992E1F"/>
    <w:rsid w:val="00997B7A"/>
    <w:rsid w:val="009A5DF2"/>
    <w:rsid w:val="009B4979"/>
    <w:rsid w:val="009C3791"/>
    <w:rsid w:val="009C6BB2"/>
    <w:rsid w:val="009D2D53"/>
    <w:rsid w:val="009F4657"/>
    <w:rsid w:val="00A008A8"/>
    <w:rsid w:val="00A01865"/>
    <w:rsid w:val="00A20865"/>
    <w:rsid w:val="00A22D19"/>
    <w:rsid w:val="00A27142"/>
    <w:rsid w:val="00A27C5E"/>
    <w:rsid w:val="00A32300"/>
    <w:rsid w:val="00A503BA"/>
    <w:rsid w:val="00A65216"/>
    <w:rsid w:val="00A713E8"/>
    <w:rsid w:val="00A8177D"/>
    <w:rsid w:val="00A82A0F"/>
    <w:rsid w:val="00AA04D1"/>
    <w:rsid w:val="00AA16FC"/>
    <w:rsid w:val="00AB700C"/>
    <w:rsid w:val="00AC3FB5"/>
    <w:rsid w:val="00AD229C"/>
    <w:rsid w:val="00AD49BF"/>
    <w:rsid w:val="00AD56E4"/>
    <w:rsid w:val="00B07236"/>
    <w:rsid w:val="00B10309"/>
    <w:rsid w:val="00B253F7"/>
    <w:rsid w:val="00B26CD1"/>
    <w:rsid w:val="00B31F7F"/>
    <w:rsid w:val="00B45980"/>
    <w:rsid w:val="00B475A3"/>
    <w:rsid w:val="00B7274B"/>
    <w:rsid w:val="00B73385"/>
    <w:rsid w:val="00BA59EE"/>
    <w:rsid w:val="00BB5C48"/>
    <w:rsid w:val="00BC7D37"/>
    <w:rsid w:val="00BD682D"/>
    <w:rsid w:val="00BE1847"/>
    <w:rsid w:val="00C00C4A"/>
    <w:rsid w:val="00C36CED"/>
    <w:rsid w:val="00C37CC7"/>
    <w:rsid w:val="00C521C5"/>
    <w:rsid w:val="00C53CBB"/>
    <w:rsid w:val="00C6107A"/>
    <w:rsid w:val="00C62138"/>
    <w:rsid w:val="00C7765A"/>
    <w:rsid w:val="00C81BDB"/>
    <w:rsid w:val="00C8733C"/>
    <w:rsid w:val="00C9591C"/>
    <w:rsid w:val="00CA3175"/>
    <w:rsid w:val="00CB2A16"/>
    <w:rsid w:val="00CB2B24"/>
    <w:rsid w:val="00CB5AAF"/>
    <w:rsid w:val="00CC057F"/>
    <w:rsid w:val="00CC1CFC"/>
    <w:rsid w:val="00CC4299"/>
    <w:rsid w:val="00CC6569"/>
    <w:rsid w:val="00CF5BFA"/>
    <w:rsid w:val="00D00957"/>
    <w:rsid w:val="00D06111"/>
    <w:rsid w:val="00D07576"/>
    <w:rsid w:val="00D33DB5"/>
    <w:rsid w:val="00D4377A"/>
    <w:rsid w:val="00D4723A"/>
    <w:rsid w:val="00D543FF"/>
    <w:rsid w:val="00D55AF9"/>
    <w:rsid w:val="00D64F81"/>
    <w:rsid w:val="00D67304"/>
    <w:rsid w:val="00D81807"/>
    <w:rsid w:val="00D9486D"/>
    <w:rsid w:val="00DB16E4"/>
    <w:rsid w:val="00DB3371"/>
    <w:rsid w:val="00DB606C"/>
    <w:rsid w:val="00DC6BFC"/>
    <w:rsid w:val="00DC7220"/>
    <w:rsid w:val="00DD0DA3"/>
    <w:rsid w:val="00DE6E03"/>
    <w:rsid w:val="00E1334E"/>
    <w:rsid w:val="00E4148C"/>
    <w:rsid w:val="00E4268B"/>
    <w:rsid w:val="00E43257"/>
    <w:rsid w:val="00E52818"/>
    <w:rsid w:val="00E5303A"/>
    <w:rsid w:val="00E60DDF"/>
    <w:rsid w:val="00E825F0"/>
    <w:rsid w:val="00E827A5"/>
    <w:rsid w:val="00E842DF"/>
    <w:rsid w:val="00E91A92"/>
    <w:rsid w:val="00EC0AEC"/>
    <w:rsid w:val="00ED0D1B"/>
    <w:rsid w:val="00ED74E4"/>
    <w:rsid w:val="00ED7E26"/>
    <w:rsid w:val="00EE578A"/>
    <w:rsid w:val="00EF251C"/>
    <w:rsid w:val="00EF5732"/>
    <w:rsid w:val="00F10A87"/>
    <w:rsid w:val="00F15BAB"/>
    <w:rsid w:val="00F30CB2"/>
    <w:rsid w:val="00F30F8D"/>
    <w:rsid w:val="00F36BD4"/>
    <w:rsid w:val="00F542B5"/>
    <w:rsid w:val="00F80D40"/>
    <w:rsid w:val="00F80E39"/>
    <w:rsid w:val="00F84001"/>
    <w:rsid w:val="00F86D34"/>
    <w:rsid w:val="00F90B6C"/>
    <w:rsid w:val="00F9715F"/>
    <w:rsid w:val="00FA2F9B"/>
    <w:rsid w:val="00FA411B"/>
    <w:rsid w:val="00FB3A94"/>
    <w:rsid w:val="00FD52CB"/>
    <w:rsid w:val="00FE7C26"/>
    <w:rsid w:val="00FF3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951839"/>
  <w15:docId w15:val="{AAED2334-35E2-4EE5-91C5-95A43BFAB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4FE"/>
  </w:style>
  <w:style w:type="paragraph" w:styleId="1">
    <w:name w:val="heading 1"/>
    <w:basedOn w:val="a"/>
    <w:next w:val="a"/>
    <w:link w:val="10"/>
    <w:uiPriority w:val="9"/>
    <w:qFormat/>
    <w:rsid w:val="001444FE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F8400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840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F840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444FE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1444FE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444FE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1444FE"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mystyle">
    <w:name w:val="mystyle"/>
    <w:basedOn w:val="a"/>
    <w:rsid w:val="001444FE"/>
    <w:rPr>
      <w:sz w:val="24"/>
      <w:lang w:val="en-US"/>
    </w:rPr>
  </w:style>
  <w:style w:type="paragraph" w:styleId="a3">
    <w:name w:val="Body Text Indent"/>
    <w:basedOn w:val="a"/>
    <w:link w:val="a4"/>
    <w:uiPriority w:val="99"/>
    <w:rsid w:val="001444FE"/>
    <w:pPr>
      <w:ind w:firstLine="567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1444FE"/>
    <w:rPr>
      <w:rFonts w:cs="Times New Roman"/>
    </w:rPr>
  </w:style>
  <w:style w:type="paragraph" w:styleId="a5">
    <w:name w:val="header"/>
    <w:basedOn w:val="a"/>
    <w:link w:val="a6"/>
    <w:uiPriority w:val="99"/>
    <w:rsid w:val="001444FE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1444FE"/>
    <w:rPr>
      <w:rFonts w:cs="Times New Roman"/>
    </w:rPr>
  </w:style>
  <w:style w:type="character" w:styleId="a7">
    <w:name w:val="page number"/>
    <w:basedOn w:val="a0"/>
    <w:uiPriority w:val="99"/>
    <w:rsid w:val="001444FE"/>
    <w:rPr>
      <w:rFonts w:cs="Times New Roman"/>
    </w:rPr>
  </w:style>
  <w:style w:type="paragraph" w:styleId="21">
    <w:name w:val="Body Text Indent 2"/>
    <w:basedOn w:val="a"/>
    <w:link w:val="22"/>
    <w:uiPriority w:val="99"/>
    <w:rsid w:val="001444FE"/>
    <w:pPr>
      <w:ind w:firstLine="360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1444FE"/>
    <w:rPr>
      <w:rFonts w:cs="Times New Roman"/>
    </w:rPr>
  </w:style>
  <w:style w:type="paragraph" w:styleId="31">
    <w:name w:val="Body Text Indent 3"/>
    <w:basedOn w:val="a"/>
    <w:link w:val="32"/>
    <w:uiPriority w:val="99"/>
    <w:rsid w:val="001444FE"/>
    <w:pPr>
      <w:ind w:firstLine="360"/>
    </w:pPr>
    <w:rPr>
      <w:sz w:val="24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1444FE"/>
    <w:rPr>
      <w:rFonts w:cs="Times New Roman"/>
      <w:sz w:val="16"/>
      <w:szCs w:val="16"/>
    </w:rPr>
  </w:style>
  <w:style w:type="paragraph" w:customStyle="1" w:styleId="ConsNormal">
    <w:name w:val="ConsNormal"/>
    <w:rsid w:val="001444F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8"/>
      <w:szCs w:val="28"/>
    </w:rPr>
  </w:style>
  <w:style w:type="paragraph" w:styleId="a8">
    <w:name w:val="Subtitle"/>
    <w:basedOn w:val="a"/>
    <w:link w:val="a9"/>
    <w:uiPriority w:val="11"/>
    <w:qFormat/>
    <w:rsid w:val="003950C7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9">
    <w:name w:val="Подзаголовок Знак"/>
    <w:basedOn w:val="a0"/>
    <w:link w:val="a8"/>
    <w:uiPriority w:val="11"/>
    <w:locked/>
    <w:rsid w:val="001444FE"/>
    <w:rPr>
      <w:rFonts w:asciiTheme="majorHAnsi" w:eastAsiaTheme="majorEastAsia" w:hAnsiTheme="majorHAnsi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B0723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1444FE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0B1A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70;&#1051;&#1048;&#1071;\&#1087;&#1072;&#1089;&#1090;&#1072;&#1085;&#1086;&#1074;&#1083;&#1077;&#1085;&#1080;&#1103;,%20&#1088;&#1072;&#1089;&#1087;&#1086;&#1088;&#1103;&#1078;&#1077;&#1085;&#1080;&#1103;\&#1064;&#1072;&#1087;&#1082;&#1072;%20&#1088;&#1072;&#1089;&#1087;&#1086;&#1088;&#1103;&#1078;&#1077;&#1085;&#1080;&#1077;%20&#1043;&#1083;&#1072;&#1074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A24C1-9C97-425E-A46D-C3D07F476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Шапка распоряжение Главы.dot</Template>
  <TotalTime>3</TotalTime>
  <Pages>2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Julia</dc:creator>
  <cp:keywords/>
  <dc:description/>
  <cp:lastModifiedBy>Анастасия Никола. Чубабрия</cp:lastModifiedBy>
  <cp:revision>3</cp:revision>
  <cp:lastPrinted>2021-07-07T11:20:00Z</cp:lastPrinted>
  <dcterms:created xsi:type="dcterms:W3CDTF">2021-07-07T11:17:00Z</dcterms:created>
  <dcterms:modified xsi:type="dcterms:W3CDTF">2021-07-07T11:20:00Z</dcterms:modified>
</cp:coreProperties>
</file>