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A16" w:rsidRDefault="00CB2A16" w:rsidP="00A9406B">
      <w:pPr>
        <w:jc w:val="center"/>
      </w:pPr>
      <w:bookmarkStart w:id="0" w:name="_GoBack"/>
      <w:bookmarkEnd w:id="0"/>
    </w:p>
    <w:p w:rsidR="00F84001" w:rsidRPr="00F84001" w:rsidRDefault="00F84001" w:rsidP="00A9406B">
      <w:pPr>
        <w:jc w:val="center"/>
        <w:rPr>
          <w:sz w:val="28"/>
          <w:szCs w:val="28"/>
        </w:rPr>
      </w:pPr>
    </w:p>
    <w:p w:rsidR="00F84001" w:rsidRPr="00F84001" w:rsidRDefault="00AF3733" w:rsidP="00A9406B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-228600</wp:posOffset>
            </wp:positionV>
            <wp:extent cx="575945" cy="7467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001" w:rsidRPr="00F84001" w:rsidRDefault="00F84001" w:rsidP="00A9406B">
      <w:pPr>
        <w:jc w:val="center"/>
        <w:rPr>
          <w:b/>
          <w:sz w:val="28"/>
          <w:szCs w:val="28"/>
        </w:rPr>
      </w:pPr>
    </w:p>
    <w:p w:rsidR="00F84001" w:rsidRPr="00F84001" w:rsidRDefault="0012640E" w:rsidP="00A940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84001" w:rsidRPr="00F84001" w:rsidRDefault="00F84001" w:rsidP="00A9406B">
      <w:pPr>
        <w:jc w:val="center"/>
        <w:rPr>
          <w:sz w:val="28"/>
          <w:szCs w:val="28"/>
        </w:rPr>
      </w:pPr>
      <w:r w:rsidRPr="00F84001">
        <w:rPr>
          <w:sz w:val="28"/>
          <w:szCs w:val="28"/>
        </w:rPr>
        <w:t>МУНИЦИПАЛЬНОЕ ОБРАЗОВАНИЕ «</w:t>
      </w:r>
      <w:r w:rsidRPr="00F84001">
        <w:rPr>
          <w:caps/>
          <w:sz w:val="28"/>
          <w:szCs w:val="28"/>
        </w:rPr>
        <w:t>Каргасокский район»</w:t>
      </w:r>
    </w:p>
    <w:p w:rsidR="00F84001" w:rsidRDefault="00F84001" w:rsidP="00A9406B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6"/>
          <w:szCs w:val="26"/>
        </w:rPr>
      </w:pPr>
      <w:r w:rsidRPr="00F84001">
        <w:rPr>
          <w:rFonts w:ascii="Times New Roman" w:hAnsi="Times New Roman" w:cs="Times New Roman"/>
          <w:b w:val="0"/>
          <w:i w:val="0"/>
          <w:sz w:val="26"/>
          <w:szCs w:val="26"/>
        </w:rPr>
        <w:t>ТОМСКАЯ ОБЛАСТЬ</w:t>
      </w:r>
    </w:p>
    <w:p w:rsidR="00C174CA" w:rsidRPr="00C174CA" w:rsidRDefault="00C174CA" w:rsidP="00A9406B"/>
    <w:p w:rsidR="00F84001" w:rsidRDefault="00F84001" w:rsidP="00A9406B">
      <w:pPr>
        <w:pStyle w:val="1"/>
        <w:rPr>
          <w:sz w:val="28"/>
          <w:szCs w:val="28"/>
        </w:rPr>
      </w:pPr>
      <w:r w:rsidRPr="00F84001">
        <w:rPr>
          <w:sz w:val="28"/>
          <w:szCs w:val="28"/>
        </w:rPr>
        <w:t>АДМИНИСТРАЦИЯ КАРГАСОКСКОГО РАЙОНА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883"/>
        <w:gridCol w:w="2802"/>
        <w:gridCol w:w="2625"/>
        <w:gridCol w:w="2045"/>
      </w:tblGrid>
      <w:tr w:rsidR="00F84001" w:rsidTr="003528F0">
        <w:tblPrEx>
          <w:tblCellMar>
            <w:top w:w="0" w:type="dxa"/>
            <w:bottom w:w="0" w:type="dxa"/>
          </w:tblCellMar>
        </w:tblPrEx>
        <w:trPr>
          <w:trHeight w:val="656"/>
        </w:trPr>
        <w:tc>
          <w:tcPr>
            <w:tcW w:w="9446" w:type="dxa"/>
            <w:gridSpan w:val="4"/>
          </w:tcPr>
          <w:p w:rsidR="001012DB" w:rsidRDefault="001012DB" w:rsidP="00A9406B">
            <w:pPr>
              <w:pStyle w:val="5"/>
              <w:spacing w:before="0" w:after="0"/>
              <w:jc w:val="center"/>
              <w:rPr>
                <w:i w:val="0"/>
                <w:sz w:val="32"/>
                <w:szCs w:val="32"/>
              </w:rPr>
            </w:pPr>
          </w:p>
          <w:p w:rsidR="00F84001" w:rsidRPr="00C174CA" w:rsidRDefault="00B73385" w:rsidP="00A9406B">
            <w:pPr>
              <w:pStyle w:val="5"/>
              <w:spacing w:before="0" w:after="0"/>
              <w:jc w:val="center"/>
              <w:rPr>
                <w:i w:val="0"/>
                <w:sz w:val="32"/>
                <w:szCs w:val="32"/>
              </w:rPr>
            </w:pPr>
            <w:r w:rsidRPr="00C174CA">
              <w:rPr>
                <w:i w:val="0"/>
                <w:sz w:val="32"/>
                <w:szCs w:val="32"/>
              </w:rPr>
              <w:t>ПОСТАНОВЛЕНИЕ</w:t>
            </w:r>
          </w:p>
          <w:p w:rsidR="00F84001" w:rsidRDefault="00F84001" w:rsidP="00A9406B"/>
        </w:tc>
      </w:tr>
      <w:tr w:rsidR="00F84001" w:rsidTr="003528F0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883" w:type="dxa"/>
          </w:tcPr>
          <w:p w:rsidR="00F84001" w:rsidRPr="00C174CA" w:rsidRDefault="00C174CA" w:rsidP="00A9406B">
            <w:pPr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>09.07.2019</w:t>
            </w:r>
          </w:p>
        </w:tc>
        <w:tc>
          <w:tcPr>
            <w:tcW w:w="5500" w:type="dxa"/>
            <w:gridSpan w:val="2"/>
          </w:tcPr>
          <w:p w:rsidR="00F84001" w:rsidRPr="00C174CA" w:rsidRDefault="00F84001" w:rsidP="00A9406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063" w:type="dxa"/>
          </w:tcPr>
          <w:p w:rsidR="00F84001" w:rsidRPr="00C174CA" w:rsidRDefault="00F84001" w:rsidP="00A9406B">
            <w:pPr>
              <w:jc w:val="right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>№</w:t>
            </w:r>
            <w:r w:rsidR="00A9406B">
              <w:rPr>
                <w:sz w:val="28"/>
                <w:szCs w:val="28"/>
              </w:rPr>
              <w:t xml:space="preserve"> 165</w:t>
            </w:r>
          </w:p>
        </w:tc>
      </w:tr>
      <w:tr w:rsidR="00F84001" w:rsidTr="003528F0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7383" w:type="dxa"/>
            <w:gridSpan w:val="3"/>
          </w:tcPr>
          <w:p w:rsidR="00C174CA" w:rsidRPr="00C174CA" w:rsidRDefault="00C174CA" w:rsidP="00A9406B">
            <w:pPr>
              <w:rPr>
                <w:sz w:val="28"/>
                <w:szCs w:val="28"/>
              </w:rPr>
            </w:pPr>
          </w:p>
          <w:p w:rsidR="00F84001" w:rsidRPr="00C174CA" w:rsidRDefault="00F84001" w:rsidP="00A9406B">
            <w:pPr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>с. Каргасок</w:t>
            </w:r>
          </w:p>
        </w:tc>
        <w:tc>
          <w:tcPr>
            <w:tcW w:w="2063" w:type="dxa"/>
          </w:tcPr>
          <w:p w:rsidR="00F84001" w:rsidRPr="00C174CA" w:rsidRDefault="00F84001" w:rsidP="00A9406B">
            <w:pPr>
              <w:rPr>
                <w:sz w:val="28"/>
                <w:szCs w:val="28"/>
              </w:rPr>
            </w:pPr>
          </w:p>
        </w:tc>
      </w:tr>
      <w:tr w:rsidR="00F84001" w:rsidTr="003528F0">
        <w:tblPrEx>
          <w:tblCellMar>
            <w:top w:w="0" w:type="dxa"/>
            <w:bottom w:w="0" w:type="dxa"/>
          </w:tblCellMar>
        </w:tblPrEx>
        <w:trPr>
          <w:trHeight w:val="1364"/>
        </w:trPr>
        <w:tc>
          <w:tcPr>
            <w:tcW w:w="4722" w:type="dxa"/>
            <w:gridSpan w:val="2"/>
          </w:tcPr>
          <w:p w:rsidR="00F84001" w:rsidRPr="00C174CA" w:rsidRDefault="00F84001" w:rsidP="00A9406B">
            <w:pPr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 </w:t>
            </w:r>
          </w:p>
          <w:p w:rsidR="00A008A8" w:rsidRPr="00C174CA" w:rsidRDefault="00ED0D1B" w:rsidP="00A9406B">
            <w:pPr>
              <w:ind w:right="-36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>О назначении</w:t>
            </w:r>
            <w:r w:rsidR="00CB2B24" w:rsidRPr="00C174CA">
              <w:rPr>
                <w:sz w:val="28"/>
                <w:szCs w:val="28"/>
              </w:rPr>
              <w:t xml:space="preserve"> стипендии </w:t>
            </w:r>
            <w:r w:rsidR="00A008A8" w:rsidRPr="00C174CA">
              <w:rPr>
                <w:sz w:val="28"/>
                <w:szCs w:val="28"/>
              </w:rPr>
              <w:t>Главы Каргасокского района</w:t>
            </w:r>
          </w:p>
          <w:p w:rsidR="00F84001" w:rsidRPr="00C174CA" w:rsidRDefault="00F84001" w:rsidP="00A9406B">
            <w:pPr>
              <w:rPr>
                <w:sz w:val="28"/>
                <w:szCs w:val="28"/>
              </w:rPr>
            </w:pPr>
          </w:p>
        </w:tc>
        <w:tc>
          <w:tcPr>
            <w:tcW w:w="4724" w:type="dxa"/>
            <w:gridSpan w:val="2"/>
          </w:tcPr>
          <w:p w:rsidR="00F84001" w:rsidRPr="00C174CA" w:rsidRDefault="00F84001" w:rsidP="00A9406B">
            <w:pPr>
              <w:rPr>
                <w:sz w:val="28"/>
                <w:szCs w:val="28"/>
              </w:rPr>
            </w:pPr>
          </w:p>
        </w:tc>
      </w:tr>
      <w:tr w:rsidR="00F84001" w:rsidRPr="003E30FB" w:rsidTr="003528F0">
        <w:tblPrEx>
          <w:tblCellMar>
            <w:top w:w="0" w:type="dxa"/>
            <w:bottom w:w="0" w:type="dxa"/>
          </w:tblCellMar>
        </w:tblPrEx>
        <w:trPr>
          <w:trHeight w:val="8002"/>
        </w:trPr>
        <w:tc>
          <w:tcPr>
            <w:tcW w:w="9446" w:type="dxa"/>
            <w:gridSpan w:val="4"/>
          </w:tcPr>
          <w:p w:rsidR="00E827A5" w:rsidRPr="00C174CA" w:rsidRDefault="00E827A5" w:rsidP="00A9406B">
            <w:pPr>
              <w:shd w:val="clear" w:color="auto" w:fill="FFFFFF"/>
              <w:ind w:right="110"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Руководствуясь Положением о стипендии </w:t>
            </w:r>
            <w:r w:rsidR="00A008A8" w:rsidRPr="00C174CA">
              <w:rPr>
                <w:sz w:val="28"/>
                <w:szCs w:val="28"/>
              </w:rPr>
              <w:t>Главы Каргасокского района</w:t>
            </w:r>
            <w:r w:rsidRPr="00C174CA">
              <w:rPr>
                <w:sz w:val="28"/>
                <w:szCs w:val="28"/>
              </w:rPr>
              <w:t>,</w:t>
            </w:r>
            <w:r w:rsidR="00BE1847" w:rsidRPr="00C174CA">
              <w:rPr>
                <w:sz w:val="28"/>
                <w:szCs w:val="28"/>
              </w:rPr>
              <w:t xml:space="preserve"> утвержденным</w:t>
            </w:r>
            <w:r w:rsidRPr="00C174CA">
              <w:rPr>
                <w:sz w:val="28"/>
                <w:szCs w:val="28"/>
              </w:rPr>
              <w:t xml:space="preserve"> </w:t>
            </w:r>
            <w:r w:rsidR="00BE1847" w:rsidRPr="00C174CA">
              <w:rPr>
                <w:spacing w:val="-1"/>
                <w:sz w:val="28"/>
                <w:szCs w:val="28"/>
              </w:rPr>
              <w:t xml:space="preserve">постановлением </w:t>
            </w:r>
            <w:r w:rsidR="00B73385" w:rsidRPr="00C174CA">
              <w:rPr>
                <w:spacing w:val="-1"/>
                <w:sz w:val="28"/>
                <w:szCs w:val="28"/>
              </w:rPr>
              <w:t>А</w:t>
            </w:r>
            <w:r w:rsidR="00BE1847" w:rsidRPr="00C174CA">
              <w:rPr>
                <w:spacing w:val="-1"/>
                <w:sz w:val="28"/>
                <w:szCs w:val="28"/>
              </w:rPr>
              <w:t>дминист</w:t>
            </w:r>
            <w:r w:rsidR="00A008A8" w:rsidRPr="00C174CA">
              <w:rPr>
                <w:spacing w:val="-1"/>
                <w:sz w:val="28"/>
                <w:szCs w:val="28"/>
              </w:rPr>
              <w:t>рации Каргасокского района от 15.02</w:t>
            </w:r>
            <w:r w:rsidR="00BE1847" w:rsidRPr="00C174CA">
              <w:rPr>
                <w:spacing w:val="-1"/>
                <w:sz w:val="28"/>
                <w:szCs w:val="28"/>
              </w:rPr>
              <w:t>.</w:t>
            </w:r>
            <w:r w:rsidR="00DB606C" w:rsidRPr="00C174CA">
              <w:rPr>
                <w:spacing w:val="-1"/>
                <w:sz w:val="28"/>
                <w:szCs w:val="28"/>
              </w:rPr>
              <w:t>20</w:t>
            </w:r>
            <w:r w:rsidR="00A008A8" w:rsidRPr="00C174CA">
              <w:rPr>
                <w:spacing w:val="-1"/>
                <w:sz w:val="28"/>
                <w:szCs w:val="28"/>
              </w:rPr>
              <w:t>17</w:t>
            </w:r>
            <w:r w:rsidR="00AB700C" w:rsidRPr="00C174CA">
              <w:rPr>
                <w:spacing w:val="-1"/>
                <w:sz w:val="28"/>
                <w:szCs w:val="28"/>
              </w:rPr>
              <w:t xml:space="preserve"> </w:t>
            </w:r>
            <w:r w:rsidR="00A008A8" w:rsidRPr="00C174CA">
              <w:rPr>
                <w:spacing w:val="-1"/>
                <w:sz w:val="28"/>
                <w:szCs w:val="28"/>
              </w:rPr>
              <w:t>№ 3</w:t>
            </w:r>
            <w:r w:rsidR="00BE1847" w:rsidRPr="00C174CA">
              <w:rPr>
                <w:spacing w:val="-1"/>
                <w:sz w:val="28"/>
                <w:szCs w:val="28"/>
              </w:rPr>
              <w:t>2</w:t>
            </w:r>
            <w:r w:rsidR="00A27142" w:rsidRPr="00C174CA">
              <w:rPr>
                <w:spacing w:val="-1"/>
                <w:sz w:val="28"/>
                <w:szCs w:val="28"/>
              </w:rPr>
              <w:t xml:space="preserve">, </w:t>
            </w:r>
            <w:r w:rsidR="00BE1847" w:rsidRPr="00C174CA">
              <w:rPr>
                <w:sz w:val="28"/>
                <w:szCs w:val="28"/>
              </w:rPr>
              <w:t xml:space="preserve">на основании </w:t>
            </w:r>
            <w:r w:rsidRPr="00C174CA">
              <w:rPr>
                <w:sz w:val="28"/>
                <w:szCs w:val="28"/>
              </w:rPr>
              <w:t>решени</w:t>
            </w:r>
            <w:r w:rsidR="00BE1847" w:rsidRPr="00C174CA">
              <w:rPr>
                <w:sz w:val="28"/>
                <w:szCs w:val="28"/>
              </w:rPr>
              <w:t>я</w:t>
            </w:r>
            <w:r w:rsidRPr="00C174CA">
              <w:rPr>
                <w:sz w:val="28"/>
                <w:szCs w:val="28"/>
              </w:rPr>
              <w:t xml:space="preserve"> Совета</w:t>
            </w:r>
            <w:r w:rsidR="008F4572" w:rsidRPr="00C174CA">
              <w:rPr>
                <w:sz w:val="28"/>
                <w:szCs w:val="28"/>
              </w:rPr>
              <w:t xml:space="preserve"> </w:t>
            </w:r>
            <w:r w:rsidRPr="00C174CA">
              <w:rPr>
                <w:sz w:val="28"/>
                <w:szCs w:val="28"/>
              </w:rPr>
              <w:t>руководителей</w:t>
            </w:r>
            <w:r w:rsidR="00200B7C" w:rsidRPr="00C174CA">
              <w:rPr>
                <w:sz w:val="28"/>
                <w:szCs w:val="28"/>
              </w:rPr>
              <w:t xml:space="preserve"> (протокол № 2</w:t>
            </w:r>
            <w:r w:rsidRPr="00C174CA">
              <w:rPr>
                <w:sz w:val="28"/>
                <w:szCs w:val="28"/>
              </w:rPr>
              <w:t xml:space="preserve"> от </w:t>
            </w:r>
            <w:r w:rsidR="00933B2F" w:rsidRPr="00C174CA">
              <w:rPr>
                <w:sz w:val="28"/>
                <w:szCs w:val="28"/>
              </w:rPr>
              <w:t>27</w:t>
            </w:r>
            <w:r w:rsidRPr="00C174CA">
              <w:rPr>
                <w:sz w:val="28"/>
                <w:szCs w:val="28"/>
              </w:rPr>
              <w:t>.0</w:t>
            </w:r>
            <w:r w:rsidR="00933B2F" w:rsidRPr="00C174CA">
              <w:rPr>
                <w:sz w:val="28"/>
                <w:szCs w:val="28"/>
              </w:rPr>
              <w:t>6</w:t>
            </w:r>
            <w:r w:rsidRPr="00C174CA">
              <w:rPr>
                <w:sz w:val="28"/>
                <w:szCs w:val="28"/>
              </w:rPr>
              <w:t>.</w:t>
            </w:r>
            <w:r w:rsidR="00B73385" w:rsidRPr="00C174CA">
              <w:rPr>
                <w:sz w:val="28"/>
                <w:szCs w:val="28"/>
              </w:rPr>
              <w:t>20</w:t>
            </w:r>
            <w:r w:rsidRPr="00C174CA">
              <w:rPr>
                <w:sz w:val="28"/>
                <w:szCs w:val="28"/>
              </w:rPr>
              <w:t>1</w:t>
            </w:r>
            <w:r w:rsidR="002E6597" w:rsidRPr="00C174CA">
              <w:rPr>
                <w:sz w:val="28"/>
                <w:szCs w:val="28"/>
              </w:rPr>
              <w:t>9</w:t>
            </w:r>
            <w:r w:rsidR="00200B7C" w:rsidRPr="00C174CA">
              <w:rPr>
                <w:sz w:val="28"/>
                <w:szCs w:val="28"/>
              </w:rPr>
              <w:t>)</w:t>
            </w:r>
            <w:r w:rsidRPr="00C174CA">
              <w:rPr>
                <w:sz w:val="28"/>
                <w:szCs w:val="28"/>
              </w:rPr>
              <w:t xml:space="preserve"> </w:t>
            </w:r>
          </w:p>
          <w:p w:rsidR="003528F0" w:rsidRPr="00C174CA" w:rsidRDefault="003528F0" w:rsidP="00A9406B">
            <w:pPr>
              <w:shd w:val="clear" w:color="auto" w:fill="FFFFFF"/>
              <w:ind w:right="110" w:firstLine="709"/>
              <w:jc w:val="both"/>
              <w:rPr>
                <w:sz w:val="28"/>
                <w:szCs w:val="28"/>
              </w:rPr>
            </w:pPr>
          </w:p>
          <w:p w:rsidR="003528F0" w:rsidRPr="00C174CA" w:rsidRDefault="003528F0" w:rsidP="00A9406B">
            <w:pPr>
              <w:shd w:val="clear" w:color="auto" w:fill="FFFFFF"/>
              <w:ind w:right="110"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>Администрация Каргасокского района постановляет:</w:t>
            </w:r>
          </w:p>
          <w:p w:rsidR="003528F0" w:rsidRPr="00C174CA" w:rsidRDefault="003528F0" w:rsidP="00A9406B">
            <w:pPr>
              <w:shd w:val="clear" w:color="auto" w:fill="FFFFFF"/>
              <w:ind w:right="110" w:firstLine="709"/>
              <w:jc w:val="both"/>
              <w:rPr>
                <w:sz w:val="28"/>
                <w:szCs w:val="28"/>
              </w:rPr>
            </w:pPr>
          </w:p>
          <w:p w:rsidR="00695919" w:rsidRPr="00C174CA" w:rsidRDefault="00FB3A94" w:rsidP="00A9406B">
            <w:pPr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1. </w:t>
            </w:r>
            <w:r w:rsidR="00E827A5" w:rsidRPr="00C174CA">
              <w:rPr>
                <w:sz w:val="28"/>
                <w:szCs w:val="28"/>
              </w:rPr>
              <w:t xml:space="preserve">Назначить стипендии </w:t>
            </w:r>
            <w:r w:rsidR="000324AD" w:rsidRPr="00C174CA">
              <w:rPr>
                <w:sz w:val="28"/>
                <w:szCs w:val="28"/>
              </w:rPr>
              <w:t xml:space="preserve">Главы Каргасокского района </w:t>
            </w:r>
            <w:r w:rsidR="00E827A5" w:rsidRPr="00C174CA">
              <w:rPr>
                <w:sz w:val="28"/>
                <w:szCs w:val="28"/>
              </w:rPr>
              <w:t xml:space="preserve">за период </w:t>
            </w:r>
            <w:r w:rsidR="004D0D93" w:rsidRPr="00C174CA">
              <w:rPr>
                <w:sz w:val="28"/>
                <w:szCs w:val="28"/>
              </w:rPr>
              <w:t>июль-декабрь</w:t>
            </w:r>
            <w:r w:rsidR="00737DE4" w:rsidRPr="00C174CA">
              <w:rPr>
                <w:sz w:val="28"/>
                <w:szCs w:val="28"/>
              </w:rPr>
              <w:t xml:space="preserve"> </w:t>
            </w:r>
            <w:r w:rsidR="002E6597" w:rsidRPr="00C174CA">
              <w:rPr>
                <w:sz w:val="28"/>
                <w:szCs w:val="28"/>
              </w:rPr>
              <w:t>2019</w:t>
            </w:r>
            <w:r w:rsidR="00207875" w:rsidRPr="00C174CA">
              <w:rPr>
                <w:sz w:val="28"/>
                <w:szCs w:val="28"/>
              </w:rPr>
              <w:t xml:space="preserve"> </w:t>
            </w:r>
            <w:r w:rsidR="00AB700C" w:rsidRPr="00C174CA">
              <w:rPr>
                <w:sz w:val="28"/>
                <w:szCs w:val="28"/>
              </w:rPr>
              <w:t>года</w:t>
            </w:r>
          </w:p>
          <w:p w:rsidR="00207875" w:rsidRPr="00C174CA" w:rsidRDefault="008755FC" w:rsidP="00A9406B">
            <w:pPr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>1.1</w:t>
            </w:r>
            <w:r w:rsidR="00CB2B24" w:rsidRPr="00C174CA">
              <w:rPr>
                <w:sz w:val="28"/>
                <w:szCs w:val="28"/>
              </w:rPr>
              <w:t xml:space="preserve"> в номинации «Отличная учеба» </w:t>
            </w:r>
            <w:r w:rsidRPr="00C174CA">
              <w:rPr>
                <w:sz w:val="28"/>
                <w:szCs w:val="28"/>
              </w:rPr>
              <w:t>следующим учащимся:</w:t>
            </w:r>
          </w:p>
          <w:p w:rsidR="00B7274B" w:rsidRPr="00C174CA" w:rsidRDefault="00CB2B24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- </w:t>
            </w:r>
            <w:r w:rsidR="004D0D93" w:rsidRPr="00C174CA">
              <w:rPr>
                <w:sz w:val="28"/>
                <w:szCs w:val="28"/>
              </w:rPr>
              <w:t>Ворончихиной Юлии, ученице</w:t>
            </w:r>
            <w:r w:rsidR="00FF3856" w:rsidRPr="00C174CA">
              <w:rPr>
                <w:sz w:val="28"/>
                <w:szCs w:val="28"/>
              </w:rPr>
              <w:t xml:space="preserve"> </w:t>
            </w:r>
            <w:r w:rsidR="002E6597" w:rsidRPr="00C174CA">
              <w:rPr>
                <w:sz w:val="28"/>
                <w:szCs w:val="28"/>
              </w:rPr>
              <w:t>10</w:t>
            </w:r>
            <w:r w:rsidR="00FF3856" w:rsidRPr="00C174CA">
              <w:rPr>
                <w:sz w:val="28"/>
                <w:szCs w:val="28"/>
              </w:rPr>
              <w:t xml:space="preserve"> класса Муниципального бюджетного общеобразовательного учреждения «Каргасокская средняя </w:t>
            </w:r>
            <w:r w:rsidR="00695919" w:rsidRPr="00C174CA">
              <w:rPr>
                <w:sz w:val="28"/>
                <w:szCs w:val="28"/>
              </w:rPr>
              <w:t xml:space="preserve">общеобразовательная </w:t>
            </w:r>
            <w:r w:rsidR="004D0D93" w:rsidRPr="00C174CA">
              <w:rPr>
                <w:sz w:val="28"/>
                <w:szCs w:val="28"/>
              </w:rPr>
              <w:t>школа №2</w:t>
            </w:r>
            <w:r w:rsidR="00FF3856" w:rsidRPr="00C174CA">
              <w:rPr>
                <w:sz w:val="28"/>
                <w:szCs w:val="28"/>
              </w:rPr>
              <w:t>»;</w:t>
            </w:r>
          </w:p>
          <w:p w:rsidR="00FF3856" w:rsidRPr="00C174CA" w:rsidRDefault="008755FC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- </w:t>
            </w:r>
            <w:r w:rsidR="002E6597" w:rsidRPr="00C174CA">
              <w:rPr>
                <w:sz w:val="28"/>
                <w:szCs w:val="28"/>
              </w:rPr>
              <w:t>Тайлашевой Дарье, ученице</w:t>
            </w:r>
            <w:r w:rsidR="00D4723A" w:rsidRPr="00C174CA">
              <w:rPr>
                <w:sz w:val="28"/>
                <w:szCs w:val="28"/>
              </w:rPr>
              <w:t xml:space="preserve"> </w:t>
            </w:r>
            <w:r w:rsidR="002E6597" w:rsidRPr="00C174CA">
              <w:rPr>
                <w:sz w:val="28"/>
                <w:szCs w:val="28"/>
              </w:rPr>
              <w:t>9</w:t>
            </w:r>
            <w:r w:rsidR="00FF3856" w:rsidRPr="00C174CA">
              <w:rPr>
                <w:sz w:val="28"/>
                <w:szCs w:val="28"/>
              </w:rPr>
              <w:t xml:space="preserve"> класса Муниципального бюджетного общеобразовательного учреждения «Каргасокская средняя </w:t>
            </w:r>
            <w:r w:rsidR="00695919" w:rsidRPr="00C174CA">
              <w:rPr>
                <w:sz w:val="28"/>
                <w:szCs w:val="28"/>
              </w:rPr>
              <w:t xml:space="preserve">общеобразовательная </w:t>
            </w:r>
            <w:r w:rsidR="0049709D" w:rsidRPr="00C174CA">
              <w:rPr>
                <w:sz w:val="28"/>
                <w:szCs w:val="28"/>
              </w:rPr>
              <w:t>школа</w:t>
            </w:r>
            <w:r w:rsidR="00FF3856" w:rsidRPr="00C174CA">
              <w:rPr>
                <w:sz w:val="28"/>
                <w:szCs w:val="28"/>
              </w:rPr>
              <w:t xml:space="preserve"> №</w:t>
            </w:r>
            <w:r w:rsidR="0049709D" w:rsidRPr="00C174CA">
              <w:rPr>
                <w:sz w:val="28"/>
                <w:szCs w:val="28"/>
              </w:rPr>
              <w:t>2</w:t>
            </w:r>
            <w:r w:rsidR="00FF3856" w:rsidRPr="00C174CA">
              <w:rPr>
                <w:sz w:val="28"/>
                <w:szCs w:val="28"/>
              </w:rPr>
              <w:t>»;</w:t>
            </w:r>
          </w:p>
          <w:p w:rsidR="00AB700C" w:rsidRPr="00C174CA" w:rsidRDefault="00AB700C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- </w:t>
            </w:r>
            <w:r w:rsidR="002E6597" w:rsidRPr="00C174CA">
              <w:rPr>
                <w:sz w:val="28"/>
                <w:szCs w:val="28"/>
              </w:rPr>
              <w:t>Ананьевой Алине, ученице 7</w:t>
            </w:r>
            <w:r w:rsidRPr="00C174CA">
              <w:rPr>
                <w:sz w:val="28"/>
                <w:szCs w:val="28"/>
              </w:rPr>
              <w:t xml:space="preserve"> класса Муниципального </w:t>
            </w:r>
            <w:r w:rsidR="002E6597" w:rsidRPr="00C174CA">
              <w:rPr>
                <w:sz w:val="28"/>
                <w:szCs w:val="28"/>
              </w:rPr>
              <w:t>казенного</w:t>
            </w:r>
            <w:r w:rsidRPr="00C174CA">
              <w:rPr>
                <w:sz w:val="28"/>
                <w:szCs w:val="28"/>
              </w:rPr>
              <w:t xml:space="preserve"> общеобразовательного учреждения «</w:t>
            </w:r>
            <w:r w:rsidR="002E6597" w:rsidRPr="00C174CA">
              <w:rPr>
                <w:sz w:val="28"/>
                <w:szCs w:val="28"/>
              </w:rPr>
              <w:t>Староюгинская основная общеобразовательная школа</w:t>
            </w:r>
            <w:r w:rsidRPr="00C174CA">
              <w:rPr>
                <w:sz w:val="28"/>
                <w:szCs w:val="28"/>
              </w:rPr>
              <w:t>»;</w:t>
            </w:r>
          </w:p>
          <w:p w:rsidR="00FF3856" w:rsidRPr="00C174CA" w:rsidRDefault="00FF3856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- </w:t>
            </w:r>
            <w:r w:rsidR="002E6597" w:rsidRPr="00C174CA">
              <w:rPr>
                <w:sz w:val="28"/>
                <w:szCs w:val="28"/>
              </w:rPr>
              <w:t>Моисеевой Надежде</w:t>
            </w:r>
            <w:r w:rsidR="008755FC" w:rsidRPr="00C174CA">
              <w:rPr>
                <w:sz w:val="28"/>
                <w:szCs w:val="28"/>
              </w:rPr>
              <w:t>, ученице</w:t>
            </w:r>
            <w:r w:rsidR="002E6597" w:rsidRPr="00C174CA">
              <w:rPr>
                <w:sz w:val="28"/>
                <w:szCs w:val="28"/>
              </w:rPr>
              <w:t xml:space="preserve"> 9</w:t>
            </w:r>
            <w:r w:rsidRPr="00C174CA">
              <w:rPr>
                <w:sz w:val="28"/>
                <w:szCs w:val="28"/>
              </w:rPr>
              <w:t xml:space="preserve"> класса Муниципального </w:t>
            </w:r>
            <w:r w:rsidR="002E6597" w:rsidRPr="00C174CA">
              <w:rPr>
                <w:sz w:val="28"/>
                <w:szCs w:val="28"/>
              </w:rPr>
              <w:t>казенного</w:t>
            </w:r>
            <w:r w:rsidRPr="00C174CA">
              <w:rPr>
                <w:sz w:val="28"/>
                <w:szCs w:val="28"/>
              </w:rPr>
              <w:t xml:space="preserve"> общеобразовательного учреждения «</w:t>
            </w:r>
            <w:r w:rsidR="002E6597" w:rsidRPr="00C174CA">
              <w:rPr>
                <w:sz w:val="28"/>
                <w:szCs w:val="28"/>
              </w:rPr>
              <w:t>Средневасюганская средняя общеобразовательная школа</w:t>
            </w:r>
            <w:r w:rsidRPr="00C174CA">
              <w:rPr>
                <w:sz w:val="28"/>
                <w:szCs w:val="28"/>
              </w:rPr>
              <w:t>»;</w:t>
            </w:r>
          </w:p>
          <w:p w:rsidR="002E6597" w:rsidRPr="00C174CA" w:rsidRDefault="00FF3856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- </w:t>
            </w:r>
            <w:r w:rsidR="00D910A5" w:rsidRPr="00C174CA">
              <w:rPr>
                <w:sz w:val="28"/>
                <w:szCs w:val="28"/>
              </w:rPr>
              <w:t>Але</w:t>
            </w:r>
            <w:r w:rsidR="002E6597" w:rsidRPr="00C174CA">
              <w:rPr>
                <w:sz w:val="28"/>
                <w:szCs w:val="28"/>
              </w:rPr>
              <w:t>хиной Елизавете</w:t>
            </w:r>
            <w:r w:rsidR="00695919" w:rsidRPr="00C174CA">
              <w:rPr>
                <w:sz w:val="28"/>
                <w:szCs w:val="28"/>
              </w:rPr>
              <w:t>,</w:t>
            </w:r>
            <w:r w:rsidR="0062752E" w:rsidRPr="00C174CA">
              <w:rPr>
                <w:sz w:val="28"/>
                <w:szCs w:val="28"/>
              </w:rPr>
              <w:t xml:space="preserve"> </w:t>
            </w:r>
            <w:r w:rsidR="002E6597" w:rsidRPr="00C174CA">
              <w:rPr>
                <w:sz w:val="28"/>
                <w:szCs w:val="28"/>
              </w:rPr>
              <w:t>ученице 9 класса Муниципального казенного общеобразовательного учреждения «Средневасюганская средняя общеобразовательная школа»;</w:t>
            </w:r>
          </w:p>
          <w:p w:rsidR="0062752E" w:rsidRPr="00C174CA" w:rsidRDefault="0062752E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- </w:t>
            </w:r>
            <w:r w:rsidR="002E6597" w:rsidRPr="00C174CA">
              <w:rPr>
                <w:sz w:val="28"/>
                <w:szCs w:val="28"/>
              </w:rPr>
              <w:t>Голещихину Даниилу, ученику 9</w:t>
            </w:r>
            <w:r w:rsidRPr="00C174CA">
              <w:rPr>
                <w:sz w:val="28"/>
                <w:szCs w:val="28"/>
              </w:rPr>
              <w:t xml:space="preserve"> класса Муниципального бюджетного общеобразовательного учреждения «Каргасокская средняя общео</w:t>
            </w:r>
            <w:r w:rsidR="002E6597" w:rsidRPr="00C174CA">
              <w:rPr>
                <w:sz w:val="28"/>
                <w:szCs w:val="28"/>
              </w:rPr>
              <w:t>бразовательная школа №2</w:t>
            </w:r>
            <w:r w:rsidRPr="00C174CA">
              <w:rPr>
                <w:sz w:val="28"/>
                <w:szCs w:val="28"/>
              </w:rPr>
              <w:t>»;</w:t>
            </w:r>
          </w:p>
          <w:p w:rsidR="00695919" w:rsidRPr="00C174CA" w:rsidRDefault="00695919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>1.2. в номинации «Смешанная категория»</w:t>
            </w:r>
            <w:r w:rsidR="008755FC" w:rsidRPr="00C174CA">
              <w:rPr>
                <w:sz w:val="28"/>
                <w:szCs w:val="28"/>
              </w:rPr>
              <w:t xml:space="preserve"> следующим учащимся:</w:t>
            </w:r>
          </w:p>
          <w:p w:rsidR="00695919" w:rsidRPr="00C174CA" w:rsidRDefault="008755FC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lastRenderedPageBreak/>
              <w:t xml:space="preserve">- </w:t>
            </w:r>
            <w:r w:rsidR="002E6597" w:rsidRPr="00C174CA">
              <w:rPr>
                <w:sz w:val="28"/>
                <w:szCs w:val="28"/>
              </w:rPr>
              <w:t>Макаевой Валерии</w:t>
            </w:r>
            <w:r w:rsidR="00695919" w:rsidRPr="00C174CA">
              <w:rPr>
                <w:sz w:val="28"/>
                <w:szCs w:val="28"/>
              </w:rPr>
              <w:t xml:space="preserve">, </w:t>
            </w:r>
            <w:r w:rsidR="002E6597" w:rsidRPr="00C174CA">
              <w:rPr>
                <w:sz w:val="28"/>
                <w:szCs w:val="28"/>
              </w:rPr>
              <w:t>ученице 6</w:t>
            </w:r>
            <w:r w:rsidR="00695919" w:rsidRPr="00C174CA">
              <w:rPr>
                <w:sz w:val="28"/>
                <w:szCs w:val="28"/>
              </w:rPr>
              <w:t xml:space="preserve"> класса Муниципального </w:t>
            </w:r>
            <w:r w:rsidR="002E6597" w:rsidRPr="00C174CA">
              <w:rPr>
                <w:sz w:val="28"/>
                <w:szCs w:val="28"/>
              </w:rPr>
              <w:t>казенного</w:t>
            </w:r>
            <w:r w:rsidR="00695919" w:rsidRPr="00C174CA">
              <w:rPr>
                <w:sz w:val="28"/>
                <w:szCs w:val="28"/>
              </w:rPr>
              <w:t xml:space="preserve"> общеобразовательного учреждения «</w:t>
            </w:r>
            <w:r w:rsidR="002E6597" w:rsidRPr="00C174CA">
              <w:rPr>
                <w:sz w:val="28"/>
                <w:szCs w:val="28"/>
              </w:rPr>
              <w:t>Вертикосская</w:t>
            </w:r>
            <w:r w:rsidR="00695919" w:rsidRPr="00C174CA">
              <w:rPr>
                <w:sz w:val="28"/>
                <w:szCs w:val="28"/>
              </w:rPr>
              <w:t xml:space="preserve"> средняя общео</w:t>
            </w:r>
            <w:r w:rsidR="002E6597" w:rsidRPr="00C174CA">
              <w:rPr>
                <w:sz w:val="28"/>
                <w:szCs w:val="28"/>
              </w:rPr>
              <w:t>бразовательная школа</w:t>
            </w:r>
            <w:r w:rsidR="00695919" w:rsidRPr="00C174CA">
              <w:rPr>
                <w:sz w:val="28"/>
                <w:szCs w:val="28"/>
              </w:rPr>
              <w:t>»;</w:t>
            </w:r>
          </w:p>
          <w:p w:rsidR="002E6597" w:rsidRPr="00C174CA" w:rsidRDefault="00695919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- </w:t>
            </w:r>
            <w:r w:rsidR="002E6597" w:rsidRPr="00C174CA">
              <w:rPr>
                <w:sz w:val="28"/>
                <w:szCs w:val="28"/>
              </w:rPr>
              <w:t>Мишустиной Яне</w:t>
            </w:r>
            <w:r w:rsidR="00190751" w:rsidRPr="00C174CA">
              <w:rPr>
                <w:sz w:val="28"/>
                <w:szCs w:val="28"/>
              </w:rPr>
              <w:t>, ученице</w:t>
            </w:r>
            <w:r w:rsidRPr="00C174CA">
              <w:rPr>
                <w:sz w:val="28"/>
                <w:szCs w:val="28"/>
              </w:rPr>
              <w:t xml:space="preserve"> </w:t>
            </w:r>
            <w:r w:rsidR="00097B79" w:rsidRPr="00C174CA">
              <w:rPr>
                <w:sz w:val="28"/>
                <w:szCs w:val="28"/>
              </w:rPr>
              <w:t>9</w:t>
            </w:r>
            <w:r w:rsidRPr="00C174CA">
              <w:rPr>
                <w:sz w:val="28"/>
                <w:szCs w:val="28"/>
              </w:rPr>
              <w:t xml:space="preserve"> класса </w:t>
            </w:r>
            <w:r w:rsidR="002E6597" w:rsidRPr="00C174CA">
              <w:rPr>
                <w:sz w:val="28"/>
                <w:szCs w:val="28"/>
              </w:rPr>
              <w:t>Муниципального казенного общеобразовательного учреждения «Вертикосская средняя общеобразовательная школа»;</w:t>
            </w:r>
          </w:p>
          <w:p w:rsidR="002E6597" w:rsidRPr="00C174CA" w:rsidRDefault="002E6597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- Трифоновой Владиславе, ученицы 7 класса Муниципального казенного общеобразовательного учреждения «Тымская </w:t>
            </w:r>
            <w:r w:rsidR="00C1583F" w:rsidRPr="00C174CA">
              <w:rPr>
                <w:sz w:val="28"/>
                <w:szCs w:val="28"/>
              </w:rPr>
              <w:t>основная</w:t>
            </w:r>
            <w:r w:rsidRPr="00C174CA">
              <w:rPr>
                <w:sz w:val="28"/>
                <w:szCs w:val="28"/>
              </w:rPr>
              <w:t xml:space="preserve"> общеобразовательная школа»;</w:t>
            </w:r>
          </w:p>
          <w:p w:rsidR="002E6597" w:rsidRPr="00C174CA" w:rsidRDefault="00C1583F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>- Чуфистовой Софьи, ученицы 7 класса Муниципального казенного общеобразовательного учреждения «Тымская основная общеобразовательная школа»;</w:t>
            </w:r>
          </w:p>
          <w:p w:rsidR="00695919" w:rsidRPr="00C174CA" w:rsidRDefault="00695919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>1.3. в номинации «Физкультурно-спортивные достижения»</w:t>
            </w:r>
            <w:r w:rsidR="008755FC" w:rsidRPr="00C174CA">
              <w:rPr>
                <w:sz w:val="28"/>
                <w:szCs w:val="28"/>
              </w:rPr>
              <w:t xml:space="preserve"> следующим учащимся:</w:t>
            </w:r>
          </w:p>
          <w:p w:rsidR="00695919" w:rsidRPr="00C174CA" w:rsidRDefault="00695919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- </w:t>
            </w:r>
            <w:r w:rsidR="00C1583F" w:rsidRPr="00C174CA">
              <w:rPr>
                <w:sz w:val="28"/>
                <w:szCs w:val="28"/>
              </w:rPr>
              <w:t>Карамушко Кириллу</w:t>
            </w:r>
            <w:r w:rsidRPr="00C174CA">
              <w:rPr>
                <w:sz w:val="28"/>
                <w:szCs w:val="28"/>
              </w:rPr>
              <w:t>, ученик</w:t>
            </w:r>
            <w:r w:rsidR="008755FC" w:rsidRPr="00C174CA">
              <w:rPr>
                <w:sz w:val="28"/>
                <w:szCs w:val="28"/>
              </w:rPr>
              <w:t>у</w:t>
            </w:r>
            <w:r w:rsidR="00C1583F" w:rsidRPr="00C174CA">
              <w:rPr>
                <w:sz w:val="28"/>
                <w:szCs w:val="28"/>
              </w:rPr>
              <w:t xml:space="preserve"> 6</w:t>
            </w:r>
            <w:r w:rsidRPr="00C174CA">
              <w:rPr>
                <w:sz w:val="28"/>
                <w:szCs w:val="28"/>
              </w:rPr>
              <w:t xml:space="preserve"> класса Муниципального бюджетного  общеобразовательного учреждения «Каргасокская средняя общеобраз</w:t>
            </w:r>
            <w:r w:rsidR="009356C0" w:rsidRPr="00C174CA">
              <w:rPr>
                <w:sz w:val="28"/>
                <w:szCs w:val="28"/>
              </w:rPr>
              <w:t>овательная школа №2</w:t>
            </w:r>
            <w:r w:rsidRPr="00C174CA">
              <w:rPr>
                <w:sz w:val="28"/>
                <w:szCs w:val="28"/>
              </w:rPr>
              <w:t>»;</w:t>
            </w:r>
          </w:p>
          <w:p w:rsidR="00F10A87" w:rsidRPr="00C174CA" w:rsidRDefault="00695919" w:rsidP="00A9406B">
            <w:pPr>
              <w:tabs>
                <w:tab w:val="left" w:pos="426"/>
              </w:tabs>
              <w:ind w:firstLine="709"/>
              <w:jc w:val="both"/>
              <w:rPr>
                <w:sz w:val="28"/>
                <w:szCs w:val="28"/>
              </w:rPr>
            </w:pPr>
            <w:r w:rsidRPr="00C174CA">
              <w:rPr>
                <w:sz w:val="28"/>
                <w:szCs w:val="28"/>
              </w:rPr>
              <w:t xml:space="preserve">- </w:t>
            </w:r>
            <w:r w:rsidR="00C1583F" w:rsidRPr="00C174CA">
              <w:rPr>
                <w:sz w:val="28"/>
                <w:szCs w:val="28"/>
              </w:rPr>
              <w:t>Шелковкину Максиму, ученику</w:t>
            </w:r>
            <w:r w:rsidRPr="00C174CA">
              <w:rPr>
                <w:sz w:val="28"/>
                <w:szCs w:val="28"/>
              </w:rPr>
              <w:t xml:space="preserve"> </w:t>
            </w:r>
            <w:r w:rsidR="00C1583F" w:rsidRPr="00C174CA">
              <w:rPr>
                <w:sz w:val="28"/>
                <w:szCs w:val="28"/>
              </w:rPr>
              <w:t>9</w:t>
            </w:r>
            <w:r w:rsidRPr="00C174CA">
              <w:rPr>
                <w:sz w:val="28"/>
                <w:szCs w:val="28"/>
              </w:rPr>
              <w:t xml:space="preserve"> класса Муниципального бюджетного  общеобразовательного учреждения «Каргасокская средняя общеобразовательная школа №2»;</w:t>
            </w:r>
          </w:p>
          <w:p w:rsidR="00F10A87" w:rsidRPr="00C174CA" w:rsidRDefault="00FB3A94" w:rsidP="00A9406B">
            <w:pPr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C174CA">
              <w:rPr>
                <w:rFonts w:eastAsia="Arial Unicode MS"/>
                <w:sz w:val="28"/>
                <w:szCs w:val="28"/>
              </w:rPr>
              <w:t xml:space="preserve">2. </w:t>
            </w:r>
            <w:r w:rsidR="00C62138" w:rsidRPr="00C174CA">
              <w:rPr>
                <w:rFonts w:eastAsia="Arial Unicode MS"/>
                <w:sz w:val="28"/>
                <w:szCs w:val="28"/>
              </w:rPr>
              <w:t xml:space="preserve">Управлению образования, опеки и попечительства </w:t>
            </w:r>
            <w:r w:rsidR="006B3D15" w:rsidRPr="00C174CA">
              <w:rPr>
                <w:rFonts w:eastAsia="Arial Unicode MS"/>
                <w:sz w:val="28"/>
                <w:szCs w:val="28"/>
              </w:rPr>
              <w:t>муниципального образования</w:t>
            </w:r>
            <w:r w:rsidR="00C62138" w:rsidRPr="00C174CA">
              <w:rPr>
                <w:rFonts w:eastAsia="Arial Unicode MS"/>
                <w:sz w:val="28"/>
                <w:szCs w:val="28"/>
              </w:rPr>
              <w:t xml:space="preserve"> «Каргасокский район» (Илгиной Л.А) расходы на </w:t>
            </w:r>
            <w:r w:rsidR="00C62138" w:rsidRPr="00C174CA">
              <w:rPr>
                <w:rFonts w:eastAsia="Arial Unicode MS"/>
                <w:spacing w:val="-1"/>
                <w:sz w:val="28"/>
                <w:szCs w:val="28"/>
              </w:rPr>
              <w:t xml:space="preserve"> выплату стипендии </w:t>
            </w:r>
            <w:r w:rsidR="00695919" w:rsidRPr="00C174CA">
              <w:rPr>
                <w:rFonts w:eastAsia="Arial Unicode MS"/>
                <w:sz w:val="28"/>
                <w:szCs w:val="28"/>
              </w:rPr>
              <w:t>Главы Каргасокского района</w:t>
            </w:r>
            <w:r w:rsidR="00C62138" w:rsidRPr="00C174CA">
              <w:rPr>
                <w:rFonts w:eastAsia="Arial Unicode MS"/>
                <w:sz w:val="28"/>
                <w:szCs w:val="28"/>
              </w:rPr>
              <w:t xml:space="preserve"> </w:t>
            </w:r>
            <w:r w:rsidR="00C62138" w:rsidRPr="00C174CA">
              <w:rPr>
                <w:rFonts w:eastAsia="Arial Unicode MS"/>
                <w:spacing w:val="-1"/>
                <w:sz w:val="28"/>
                <w:szCs w:val="28"/>
              </w:rPr>
              <w:t xml:space="preserve">производить из </w:t>
            </w:r>
            <w:r w:rsidR="000576DA" w:rsidRPr="00C174CA">
              <w:rPr>
                <w:sz w:val="28"/>
                <w:szCs w:val="28"/>
              </w:rPr>
              <w:t>средств Подпрограммы №1</w:t>
            </w:r>
            <w:r w:rsidR="00B73385" w:rsidRPr="00C174CA">
              <w:rPr>
                <w:sz w:val="28"/>
                <w:szCs w:val="28"/>
              </w:rPr>
              <w:t xml:space="preserve"> «</w:t>
            </w:r>
            <w:r w:rsidR="000576DA" w:rsidRPr="00C174CA">
              <w:rPr>
                <w:sz w:val="28"/>
                <w:szCs w:val="28"/>
              </w:rPr>
              <w:t>Развитие дошкольного, общего и дополнительного образования</w:t>
            </w:r>
            <w:r w:rsidR="00B73385" w:rsidRPr="00C174CA">
              <w:rPr>
                <w:sz w:val="28"/>
                <w:szCs w:val="28"/>
              </w:rPr>
              <w:t xml:space="preserve">» </w:t>
            </w:r>
            <w:r w:rsidR="00F10A87" w:rsidRPr="00C174CA">
              <w:rPr>
                <w:sz w:val="28"/>
                <w:szCs w:val="28"/>
                <w:lang w:eastAsia="en-US"/>
              </w:rPr>
              <w:t>муниципальной программы «Развитие образования в муниципальном образовании «Каргасокский район»</w:t>
            </w:r>
            <w:r w:rsidR="00992E1F" w:rsidRPr="00C174CA">
              <w:rPr>
                <w:sz w:val="28"/>
                <w:szCs w:val="28"/>
                <w:lang w:eastAsia="en-US"/>
              </w:rPr>
              <w:t>.</w:t>
            </w:r>
            <w:r w:rsidR="00F10A87" w:rsidRPr="00C174CA">
              <w:rPr>
                <w:sz w:val="28"/>
                <w:szCs w:val="28"/>
                <w:lang w:eastAsia="en-US"/>
              </w:rPr>
              <w:t xml:space="preserve"> </w:t>
            </w:r>
          </w:p>
          <w:p w:rsidR="006B3D15" w:rsidRPr="00C174CA" w:rsidRDefault="00A8177D" w:rsidP="00A9406B">
            <w:pPr>
              <w:ind w:firstLine="709"/>
              <w:jc w:val="both"/>
              <w:rPr>
                <w:rFonts w:eastAsia="Arial Unicode MS"/>
                <w:sz w:val="28"/>
                <w:szCs w:val="28"/>
              </w:rPr>
            </w:pPr>
            <w:r w:rsidRPr="00C174CA">
              <w:rPr>
                <w:rFonts w:eastAsia="Arial Unicode MS"/>
                <w:spacing w:val="-2"/>
                <w:sz w:val="28"/>
                <w:szCs w:val="28"/>
              </w:rPr>
              <w:t>3</w:t>
            </w:r>
            <w:r w:rsidR="00FB3A94" w:rsidRPr="00C174CA">
              <w:rPr>
                <w:rFonts w:eastAsia="Arial Unicode MS"/>
                <w:spacing w:val="-2"/>
                <w:sz w:val="28"/>
                <w:szCs w:val="28"/>
              </w:rPr>
              <w:t xml:space="preserve">. </w:t>
            </w:r>
            <w:r w:rsidR="00FD52CB" w:rsidRPr="00C174CA">
              <w:rPr>
                <w:rFonts w:eastAsia="Arial Unicode MS"/>
                <w:spacing w:val="-2"/>
                <w:sz w:val="28"/>
                <w:szCs w:val="28"/>
              </w:rPr>
              <w:t>Официально опубликовать</w:t>
            </w:r>
            <w:r w:rsidR="00806BFB" w:rsidRPr="00C174CA">
              <w:rPr>
                <w:rFonts w:eastAsia="Arial Unicode MS"/>
                <w:spacing w:val="-2"/>
                <w:sz w:val="28"/>
                <w:szCs w:val="28"/>
              </w:rPr>
              <w:t xml:space="preserve"> (обнародовать)</w:t>
            </w:r>
            <w:r w:rsidR="00FD52CB" w:rsidRPr="00C174CA">
              <w:rPr>
                <w:rFonts w:eastAsia="Arial Unicode MS"/>
                <w:spacing w:val="-2"/>
                <w:sz w:val="28"/>
                <w:szCs w:val="28"/>
              </w:rPr>
              <w:t xml:space="preserve"> настоящее постановление в порядке, установленном Уставом муниципального образования «Каргасокский район». </w:t>
            </w:r>
          </w:p>
          <w:p w:rsidR="00FD52CB" w:rsidRPr="00C174CA" w:rsidRDefault="00FD52CB" w:rsidP="00A9406B">
            <w:pPr>
              <w:ind w:left="284" w:hanging="284"/>
              <w:jc w:val="both"/>
              <w:rPr>
                <w:rFonts w:eastAsia="Arial Unicode MS"/>
                <w:sz w:val="28"/>
                <w:szCs w:val="28"/>
              </w:rPr>
            </w:pPr>
          </w:p>
          <w:p w:rsidR="00200B7C" w:rsidRPr="00C174CA" w:rsidRDefault="00200B7C" w:rsidP="00A9406B">
            <w:pPr>
              <w:ind w:left="284" w:hanging="284"/>
              <w:jc w:val="both"/>
              <w:rPr>
                <w:rFonts w:eastAsia="Arial Unicode MS"/>
                <w:sz w:val="28"/>
                <w:szCs w:val="28"/>
              </w:rPr>
            </w:pPr>
          </w:p>
          <w:p w:rsidR="00200B7C" w:rsidRPr="00C174CA" w:rsidRDefault="00200B7C" w:rsidP="00A9406B">
            <w:pPr>
              <w:ind w:left="284" w:hanging="284"/>
              <w:jc w:val="both"/>
              <w:rPr>
                <w:rFonts w:eastAsia="Arial Unicode MS"/>
                <w:sz w:val="28"/>
                <w:szCs w:val="28"/>
              </w:rPr>
            </w:pPr>
          </w:p>
          <w:p w:rsidR="00FD52CB" w:rsidRPr="00C174CA" w:rsidRDefault="00FD52CB" w:rsidP="00A9406B">
            <w:pPr>
              <w:ind w:left="284" w:hanging="284"/>
              <w:jc w:val="both"/>
              <w:rPr>
                <w:rFonts w:eastAsia="Arial Unicode MS"/>
                <w:sz w:val="28"/>
                <w:szCs w:val="28"/>
              </w:rPr>
            </w:pPr>
          </w:p>
          <w:p w:rsidR="00E827A5" w:rsidRPr="00C174CA" w:rsidRDefault="00E827A5" w:rsidP="00A9406B">
            <w:pPr>
              <w:jc w:val="both"/>
              <w:rPr>
                <w:rFonts w:eastAsia="Arial Unicode MS"/>
                <w:bCs/>
                <w:sz w:val="28"/>
                <w:szCs w:val="28"/>
              </w:rPr>
            </w:pPr>
            <w:r w:rsidRPr="00C174CA">
              <w:rPr>
                <w:rFonts w:eastAsia="Arial Unicode MS"/>
                <w:bCs/>
                <w:sz w:val="28"/>
                <w:szCs w:val="28"/>
              </w:rPr>
              <w:t>Глав</w:t>
            </w:r>
            <w:r w:rsidR="00053844" w:rsidRPr="00C174CA">
              <w:rPr>
                <w:rFonts w:eastAsia="Arial Unicode MS"/>
                <w:bCs/>
                <w:sz w:val="28"/>
                <w:szCs w:val="28"/>
              </w:rPr>
              <w:t>а</w:t>
            </w:r>
            <w:r w:rsidR="0012640E" w:rsidRPr="00C174CA">
              <w:rPr>
                <w:rFonts w:eastAsia="Arial Unicode MS"/>
                <w:bCs/>
                <w:sz w:val="28"/>
                <w:szCs w:val="28"/>
              </w:rPr>
              <w:t xml:space="preserve"> Каргасокского</w:t>
            </w:r>
            <w:r w:rsidRPr="00C174CA">
              <w:rPr>
                <w:rFonts w:eastAsia="Arial Unicode MS"/>
                <w:bCs/>
                <w:sz w:val="28"/>
                <w:szCs w:val="28"/>
              </w:rPr>
              <w:t xml:space="preserve"> района </w:t>
            </w:r>
            <w:r w:rsidR="00AB15DD">
              <w:rPr>
                <w:rFonts w:eastAsia="Arial Unicode MS"/>
                <w:bCs/>
                <w:sz w:val="28"/>
                <w:szCs w:val="28"/>
              </w:rPr>
              <w:t xml:space="preserve"> </w:t>
            </w:r>
            <w:r w:rsidRPr="00C174CA">
              <w:rPr>
                <w:rFonts w:eastAsia="Arial Unicode MS"/>
                <w:bCs/>
                <w:sz w:val="28"/>
                <w:szCs w:val="28"/>
              </w:rPr>
              <w:t xml:space="preserve">           </w:t>
            </w:r>
            <w:r w:rsidR="00C8733C" w:rsidRPr="00C174CA">
              <w:rPr>
                <w:rFonts w:eastAsia="Arial Unicode MS"/>
                <w:bCs/>
                <w:sz w:val="28"/>
                <w:szCs w:val="28"/>
              </w:rPr>
              <w:t xml:space="preserve">  </w:t>
            </w:r>
            <w:r w:rsidR="00A9406B">
              <w:rPr>
                <w:rFonts w:eastAsia="Arial Unicode MS"/>
                <w:bCs/>
                <w:sz w:val="28"/>
                <w:szCs w:val="28"/>
              </w:rPr>
              <w:t xml:space="preserve">  </w:t>
            </w:r>
            <w:r w:rsidR="00C8733C" w:rsidRPr="00C174CA">
              <w:rPr>
                <w:rFonts w:eastAsia="Arial Unicode MS"/>
                <w:bCs/>
                <w:sz w:val="28"/>
                <w:szCs w:val="28"/>
              </w:rPr>
              <w:t xml:space="preserve">                                    </w:t>
            </w:r>
            <w:r w:rsidR="00FD52CB" w:rsidRPr="00C174CA">
              <w:rPr>
                <w:rFonts w:eastAsia="Arial Unicode MS"/>
                <w:bCs/>
                <w:sz w:val="28"/>
                <w:szCs w:val="28"/>
              </w:rPr>
              <w:t xml:space="preserve">   </w:t>
            </w:r>
            <w:r w:rsidRPr="00C174CA">
              <w:rPr>
                <w:rFonts w:eastAsia="Arial Unicode MS"/>
                <w:bCs/>
                <w:sz w:val="28"/>
                <w:szCs w:val="28"/>
              </w:rPr>
              <w:t xml:space="preserve">  </w:t>
            </w:r>
            <w:r w:rsidR="00EE578A" w:rsidRPr="00C174CA">
              <w:rPr>
                <w:rFonts w:eastAsia="Arial Unicode MS"/>
                <w:bCs/>
                <w:sz w:val="28"/>
                <w:szCs w:val="28"/>
              </w:rPr>
              <w:t>А.П.</w:t>
            </w:r>
            <w:r w:rsidRPr="00C174CA">
              <w:rPr>
                <w:rFonts w:eastAsia="Arial Unicode MS"/>
                <w:bCs/>
                <w:sz w:val="28"/>
                <w:szCs w:val="28"/>
              </w:rPr>
              <w:t xml:space="preserve">  </w:t>
            </w:r>
            <w:r w:rsidR="00EE578A" w:rsidRPr="00C174CA">
              <w:rPr>
                <w:rFonts w:eastAsia="Arial Unicode MS"/>
                <w:bCs/>
                <w:sz w:val="28"/>
                <w:szCs w:val="28"/>
              </w:rPr>
              <w:t>Ащеулов</w:t>
            </w:r>
          </w:p>
          <w:p w:rsidR="006F28BC" w:rsidRPr="00C174CA" w:rsidRDefault="006F28BC" w:rsidP="00A9406B">
            <w:pPr>
              <w:jc w:val="both"/>
              <w:rPr>
                <w:rFonts w:eastAsia="Arial Unicode MS"/>
                <w:bCs/>
                <w:sz w:val="28"/>
                <w:szCs w:val="28"/>
              </w:rPr>
            </w:pPr>
          </w:p>
          <w:p w:rsidR="006F28BC" w:rsidRPr="00C174CA" w:rsidRDefault="006F28BC" w:rsidP="00A9406B">
            <w:pPr>
              <w:jc w:val="both"/>
              <w:rPr>
                <w:rFonts w:eastAsia="Arial Unicode MS"/>
                <w:bCs/>
                <w:sz w:val="28"/>
                <w:szCs w:val="28"/>
              </w:rPr>
            </w:pPr>
          </w:p>
          <w:p w:rsidR="003528F0" w:rsidRDefault="003528F0" w:rsidP="00A9406B">
            <w:pPr>
              <w:rPr>
                <w:sz w:val="28"/>
                <w:szCs w:val="28"/>
              </w:rPr>
            </w:pPr>
          </w:p>
          <w:p w:rsidR="00E66D2E" w:rsidRDefault="00E66D2E" w:rsidP="00A9406B">
            <w:pPr>
              <w:rPr>
                <w:sz w:val="28"/>
                <w:szCs w:val="28"/>
              </w:rPr>
            </w:pPr>
          </w:p>
          <w:p w:rsidR="00E66D2E" w:rsidRPr="00C174CA" w:rsidRDefault="00E66D2E" w:rsidP="00A9406B">
            <w:pPr>
              <w:rPr>
                <w:sz w:val="28"/>
                <w:szCs w:val="28"/>
              </w:rPr>
            </w:pPr>
          </w:p>
          <w:p w:rsidR="00FB3A94" w:rsidRDefault="00FB3A94" w:rsidP="00A9406B">
            <w:pPr>
              <w:rPr>
                <w:sz w:val="28"/>
                <w:szCs w:val="28"/>
              </w:rPr>
            </w:pPr>
          </w:p>
          <w:p w:rsidR="00A9406B" w:rsidRPr="00C174CA" w:rsidRDefault="00A9406B" w:rsidP="00A9406B">
            <w:pPr>
              <w:rPr>
                <w:sz w:val="28"/>
                <w:szCs w:val="28"/>
              </w:rPr>
            </w:pPr>
          </w:p>
          <w:p w:rsidR="00FB3A94" w:rsidRPr="00C174CA" w:rsidRDefault="00FB3A94" w:rsidP="00A9406B">
            <w:pPr>
              <w:rPr>
                <w:sz w:val="28"/>
                <w:szCs w:val="28"/>
              </w:rPr>
            </w:pPr>
          </w:p>
          <w:p w:rsidR="000576DA" w:rsidRPr="00A9406B" w:rsidRDefault="004267E3" w:rsidP="00A9406B">
            <w:r w:rsidRPr="00A9406B">
              <w:t>Л.А.</w:t>
            </w:r>
            <w:r>
              <w:t xml:space="preserve"> </w:t>
            </w:r>
            <w:r w:rsidR="00E827A5" w:rsidRPr="00A9406B">
              <w:t xml:space="preserve">Илгина </w:t>
            </w:r>
          </w:p>
          <w:p w:rsidR="00FB3A94" w:rsidRPr="00C174CA" w:rsidRDefault="00E827A5" w:rsidP="00A9406B">
            <w:pPr>
              <w:rPr>
                <w:sz w:val="28"/>
                <w:szCs w:val="28"/>
              </w:rPr>
            </w:pPr>
            <w:r w:rsidRPr="00A9406B">
              <w:t>2-22-05</w:t>
            </w:r>
          </w:p>
        </w:tc>
      </w:tr>
    </w:tbl>
    <w:p w:rsidR="00317666" w:rsidRPr="009867F4" w:rsidRDefault="00317666" w:rsidP="00A9406B">
      <w:pPr>
        <w:tabs>
          <w:tab w:val="left" w:pos="3018"/>
        </w:tabs>
        <w:rPr>
          <w:b/>
          <w:szCs w:val="24"/>
        </w:rPr>
      </w:pPr>
    </w:p>
    <w:sectPr w:rsidR="00317666" w:rsidRPr="009867F4" w:rsidSect="00A9406B">
      <w:headerReference w:type="even" r:id="rId9"/>
      <w:headerReference w:type="default" r:id="rId10"/>
      <w:pgSz w:w="11907" w:h="16840" w:code="9"/>
      <w:pgMar w:top="284" w:right="851" w:bottom="709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BAA" w:rsidRDefault="002D4BAA">
      <w:r>
        <w:separator/>
      </w:r>
    </w:p>
  </w:endnote>
  <w:endnote w:type="continuationSeparator" w:id="0">
    <w:p w:rsidR="002D4BAA" w:rsidRDefault="002D4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73CF0DA6-4F75-4E2F-B9B6-DEFF4CB2019C}"/>
    <w:embedBold r:id="rId2" w:fontKey="{5651430F-CB07-4834-803C-20DAF1AB6F8A}"/>
    <w:embedBoldItalic r:id="rId3" w:fontKey="{531D0A90-0D5B-449E-ADCA-4A09A69D1B5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94D7E18B-62A9-4545-8126-D114C8D879E2}"/>
    <w:embedBold r:id="rId5" w:fontKey="{02CC7114-010D-44D7-903B-F747F6FDB1B9}"/>
    <w:embedBoldItalic r:id="rId6" w:fontKey="{86B05DED-3D45-4297-BB58-FEBB70966FE8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5EB47E9C-26E4-4EAA-A0B6-3A585029646C}"/>
    <w:embedBold r:id="rId8" w:fontKey="{40A7DB56-FDDA-4049-97DA-832B75E2E0D4}"/>
    <w:embedBoldItalic r:id="rId9" w:fontKey="{45BCD1B1-8AC4-4F0D-9432-BF999ACD683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0" w:fontKey="{6FAA202C-5F60-4E17-BC9B-89D1C995FEDF}"/>
    <w:embedBoldItalic r:id="rId11" w:fontKey="{7EEA1D10-9A76-44D2-88A6-EE09450D23D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2" w:fontKey="{95773FA2-E2AF-4F97-933A-BF19F9F7B2FD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3" w:fontKey="{4FD6A449-B9A9-45FA-B7C7-C973492316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BAA" w:rsidRDefault="002D4BAA">
      <w:r>
        <w:separator/>
      </w:r>
    </w:p>
  </w:footnote>
  <w:footnote w:type="continuationSeparator" w:id="0">
    <w:p w:rsidR="002D4BAA" w:rsidRDefault="002D4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A16" w:rsidRDefault="00CB2A1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B2A16" w:rsidRDefault="00CB2A1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2A16" w:rsidRDefault="00CB2A1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F3733">
      <w:rPr>
        <w:rStyle w:val="a7"/>
        <w:noProof/>
      </w:rPr>
      <w:t>2</w:t>
    </w:r>
    <w:r>
      <w:rPr>
        <w:rStyle w:val="a7"/>
      </w:rPr>
      <w:fldChar w:fldCharType="end"/>
    </w:r>
  </w:p>
  <w:p w:rsidR="00CB2A16" w:rsidRDefault="00CB2A1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4767B"/>
    <w:multiLevelType w:val="hybridMultilevel"/>
    <w:tmpl w:val="97B4396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7A4842"/>
    <w:multiLevelType w:val="hybridMultilevel"/>
    <w:tmpl w:val="88549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877554C"/>
    <w:multiLevelType w:val="hybridMultilevel"/>
    <w:tmpl w:val="C4C2BDF8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 w15:restartNumberingAfterBreak="0">
    <w:nsid w:val="1B443AC1"/>
    <w:multiLevelType w:val="hybridMultilevel"/>
    <w:tmpl w:val="948AEF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5584841"/>
    <w:multiLevelType w:val="multilevel"/>
    <w:tmpl w:val="5B2E6ECC"/>
    <w:lvl w:ilvl="0">
      <w:start w:val="20"/>
      <w:numFmt w:val="decimal"/>
      <w:lvlText w:val="%1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00"/>
        </w:tabs>
        <w:ind w:left="8400" w:hanging="8400"/>
      </w:pPr>
      <w:rPr>
        <w:rFonts w:cs="Times New Roman" w:hint="default"/>
      </w:rPr>
    </w:lvl>
  </w:abstractNum>
  <w:abstractNum w:abstractNumId="5" w15:restartNumberingAfterBreak="0">
    <w:nsid w:val="26E13E90"/>
    <w:multiLevelType w:val="singleLevel"/>
    <w:tmpl w:val="C4C426F8"/>
    <w:lvl w:ilvl="0">
      <w:start w:val="2002"/>
      <w:numFmt w:val="decimal"/>
      <w:lvlText w:val="%1."/>
      <w:lvlJc w:val="left"/>
      <w:pPr>
        <w:tabs>
          <w:tab w:val="num" w:pos="603"/>
        </w:tabs>
        <w:ind w:left="603" w:hanging="603"/>
      </w:pPr>
      <w:rPr>
        <w:rFonts w:cs="Times New Roman" w:hint="default"/>
      </w:rPr>
    </w:lvl>
  </w:abstractNum>
  <w:abstractNum w:abstractNumId="6" w15:restartNumberingAfterBreak="0">
    <w:nsid w:val="3161239B"/>
    <w:multiLevelType w:val="hybridMultilevel"/>
    <w:tmpl w:val="E2546DD4"/>
    <w:lvl w:ilvl="0" w:tplc="72D01DA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39261654"/>
    <w:multiLevelType w:val="singleLevel"/>
    <w:tmpl w:val="AE72EF5C"/>
    <w:lvl w:ilvl="0">
      <w:start w:val="2"/>
      <w:numFmt w:val="decimal"/>
      <w:lvlText w:val="%1.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8" w15:restartNumberingAfterBreak="0">
    <w:nsid w:val="3B8B0BEB"/>
    <w:multiLevelType w:val="singleLevel"/>
    <w:tmpl w:val="EFC88D7C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</w:abstractNum>
  <w:abstractNum w:abstractNumId="9" w15:restartNumberingAfterBreak="0">
    <w:nsid w:val="3F433194"/>
    <w:multiLevelType w:val="multilevel"/>
    <w:tmpl w:val="81449D50"/>
    <w:lvl w:ilvl="0">
      <w:start w:val="17"/>
      <w:numFmt w:val="decimal"/>
      <w:lvlText w:val="%1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1">
      <w:start w:val="5"/>
      <w:numFmt w:val="decimalZero"/>
      <w:lvlText w:val="%1.%2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2">
      <w:start w:val="2002"/>
      <w:numFmt w:val="decimal"/>
      <w:lvlText w:val="%1.%2.%3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55"/>
        </w:tabs>
        <w:ind w:left="8655" w:hanging="8655"/>
      </w:pPr>
      <w:rPr>
        <w:rFonts w:cs="Times New Roman" w:hint="default"/>
      </w:rPr>
    </w:lvl>
  </w:abstractNum>
  <w:abstractNum w:abstractNumId="10" w15:restartNumberingAfterBreak="0">
    <w:nsid w:val="402D468A"/>
    <w:multiLevelType w:val="hybridMultilevel"/>
    <w:tmpl w:val="2B3AD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33D31F0"/>
    <w:multiLevelType w:val="hybridMultilevel"/>
    <w:tmpl w:val="FC6ECC50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36126B9"/>
    <w:multiLevelType w:val="multilevel"/>
    <w:tmpl w:val="A6127F9E"/>
    <w:lvl w:ilvl="0">
      <w:start w:val="31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1">
      <w:start w:val="7"/>
      <w:numFmt w:val="decimalZero"/>
      <w:lvlText w:val="%1.%2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67E2292"/>
    <w:multiLevelType w:val="singleLevel"/>
    <w:tmpl w:val="E29C03F4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cs="Times New Roman" w:hint="default"/>
      </w:rPr>
    </w:lvl>
  </w:abstractNum>
  <w:abstractNum w:abstractNumId="14" w15:restartNumberingAfterBreak="0">
    <w:nsid w:val="4DAE56D2"/>
    <w:multiLevelType w:val="hybridMultilevel"/>
    <w:tmpl w:val="FCEEF9AE"/>
    <w:lvl w:ilvl="0" w:tplc="0419000F">
      <w:start w:val="1"/>
      <w:numFmt w:val="decimal"/>
      <w:lvlText w:val="%1."/>
      <w:lvlJc w:val="left"/>
      <w:pPr>
        <w:ind w:left="7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  <w:rPr>
        <w:rFonts w:cs="Times New Roman"/>
      </w:rPr>
    </w:lvl>
  </w:abstractNum>
  <w:abstractNum w:abstractNumId="15" w15:restartNumberingAfterBreak="0">
    <w:nsid w:val="55281804"/>
    <w:multiLevelType w:val="hybridMultilevel"/>
    <w:tmpl w:val="2C2A99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7615F46"/>
    <w:multiLevelType w:val="hybridMultilevel"/>
    <w:tmpl w:val="A0127F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 w15:restartNumberingAfterBreak="0">
    <w:nsid w:val="5A5F2CEC"/>
    <w:multiLevelType w:val="hybridMultilevel"/>
    <w:tmpl w:val="42D8B18A"/>
    <w:lvl w:ilvl="0" w:tplc="03FC30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 w15:restartNumberingAfterBreak="0">
    <w:nsid w:val="615C3F93"/>
    <w:multiLevelType w:val="hybridMultilevel"/>
    <w:tmpl w:val="558414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886F44"/>
    <w:multiLevelType w:val="hybridMultilevel"/>
    <w:tmpl w:val="341EDF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9064941"/>
    <w:multiLevelType w:val="hybridMultilevel"/>
    <w:tmpl w:val="3BF490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BE15281"/>
    <w:multiLevelType w:val="hybridMultilevel"/>
    <w:tmpl w:val="CA467DF8"/>
    <w:lvl w:ilvl="0" w:tplc="1F78AD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 w15:restartNumberingAfterBreak="0">
    <w:nsid w:val="7359777D"/>
    <w:multiLevelType w:val="hybridMultilevel"/>
    <w:tmpl w:val="9F3C5F68"/>
    <w:lvl w:ilvl="0" w:tplc="5282A24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997339"/>
    <w:multiLevelType w:val="hybridMultilevel"/>
    <w:tmpl w:val="3BF490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5D0069F"/>
    <w:multiLevelType w:val="singleLevel"/>
    <w:tmpl w:val="7504AE58"/>
    <w:lvl w:ilvl="0">
      <w:start w:val="1"/>
      <w:numFmt w:val="decimal"/>
      <w:lvlText w:val="1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D770A62"/>
    <w:multiLevelType w:val="singleLevel"/>
    <w:tmpl w:val="1BF020FC"/>
    <w:lvl w:ilvl="0">
      <w:start w:val="2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D9048C"/>
    <w:multiLevelType w:val="multilevel"/>
    <w:tmpl w:val="3A926D10"/>
    <w:lvl w:ilvl="0">
      <w:start w:val="7"/>
      <w:numFmt w:val="decimalZero"/>
      <w:lvlText w:val="%1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1">
      <w:start w:val="5"/>
      <w:numFmt w:val="decimalZero"/>
      <w:lvlText w:val="%1.%2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2">
      <w:start w:val="2001"/>
      <w:numFmt w:val="decimal"/>
      <w:lvlText w:val="%1.%2.%3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15"/>
        </w:tabs>
        <w:ind w:left="7815" w:hanging="7815"/>
      </w:pPr>
      <w:rPr>
        <w:rFonts w:cs="Times New Roman" w:hint="default"/>
      </w:rPr>
    </w:lvl>
  </w:abstractNum>
  <w:num w:numId="1">
    <w:abstractNumId w:val="26"/>
  </w:num>
  <w:num w:numId="2">
    <w:abstractNumId w:val="13"/>
  </w:num>
  <w:num w:numId="3">
    <w:abstractNumId w:val="12"/>
  </w:num>
  <w:num w:numId="4">
    <w:abstractNumId w:val="8"/>
  </w:num>
  <w:num w:numId="5">
    <w:abstractNumId w:val="4"/>
  </w:num>
  <w:num w:numId="6">
    <w:abstractNumId w:val="9"/>
  </w:num>
  <w:num w:numId="7">
    <w:abstractNumId w:val="5"/>
  </w:num>
  <w:num w:numId="8">
    <w:abstractNumId w:val="10"/>
  </w:num>
  <w:num w:numId="9">
    <w:abstractNumId w:val="7"/>
  </w:num>
  <w:num w:numId="10">
    <w:abstractNumId w:val="16"/>
  </w:num>
  <w:num w:numId="11">
    <w:abstractNumId w:val="21"/>
  </w:num>
  <w:num w:numId="12">
    <w:abstractNumId w:val="19"/>
  </w:num>
  <w:num w:numId="13">
    <w:abstractNumId w:val="2"/>
  </w:num>
  <w:num w:numId="14">
    <w:abstractNumId w:val="22"/>
  </w:num>
  <w:num w:numId="15">
    <w:abstractNumId w:val="11"/>
  </w:num>
  <w:num w:numId="16">
    <w:abstractNumId w:val="1"/>
  </w:num>
  <w:num w:numId="17">
    <w:abstractNumId w:val="17"/>
  </w:num>
  <w:num w:numId="18">
    <w:abstractNumId w:val="6"/>
  </w:num>
  <w:num w:numId="19">
    <w:abstractNumId w:val="3"/>
  </w:num>
  <w:num w:numId="20">
    <w:abstractNumId w:val="15"/>
  </w:num>
  <w:num w:numId="21">
    <w:abstractNumId w:val="14"/>
  </w:num>
  <w:num w:numId="22">
    <w:abstractNumId w:val="24"/>
  </w:num>
  <w:num w:numId="23">
    <w:abstractNumId w:val="25"/>
  </w:num>
  <w:num w:numId="24">
    <w:abstractNumId w:val="18"/>
  </w:num>
  <w:num w:numId="25">
    <w:abstractNumId w:val="23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A16"/>
    <w:rsid w:val="0001737F"/>
    <w:rsid w:val="00021E74"/>
    <w:rsid w:val="000324AD"/>
    <w:rsid w:val="00052C8D"/>
    <w:rsid w:val="00053844"/>
    <w:rsid w:val="000576DA"/>
    <w:rsid w:val="00062295"/>
    <w:rsid w:val="00075034"/>
    <w:rsid w:val="00097B79"/>
    <w:rsid w:val="000A52B3"/>
    <w:rsid w:val="000A5463"/>
    <w:rsid w:val="000B1A77"/>
    <w:rsid w:val="000C64A3"/>
    <w:rsid w:val="000E04A5"/>
    <w:rsid w:val="001012DB"/>
    <w:rsid w:val="00101E59"/>
    <w:rsid w:val="00107C04"/>
    <w:rsid w:val="00110015"/>
    <w:rsid w:val="0011608A"/>
    <w:rsid w:val="0012640E"/>
    <w:rsid w:val="00142BB2"/>
    <w:rsid w:val="001606D5"/>
    <w:rsid w:val="00185AE4"/>
    <w:rsid w:val="00190751"/>
    <w:rsid w:val="00191975"/>
    <w:rsid w:val="001B03B4"/>
    <w:rsid w:val="001B292E"/>
    <w:rsid w:val="001B40DD"/>
    <w:rsid w:val="001D22F5"/>
    <w:rsid w:val="001D5C5B"/>
    <w:rsid w:val="001E66CE"/>
    <w:rsid w:val="001F7A3E"/>
    <w:rsid w:val="00200B7C"/>
    <w:rsid w:val="00207875"/>
    <w:rsid w:val="0021148A"/>
    <w:rsid w:val="00233075"/>
    <w:rsid w:val="00262999"/>
    <w:rsid w:val="002710CE"/>
    <w:rsid w:val="002A5580"/>
    <w:rsid w:val="002B7A3E"/>
    <w:rsid w:val="002D4BAA"/>
    <w:rsid w:val="002E6597"/>
    <w:rsid w:val="002F2C23"/>
    <w:rsid w:val="0031353C"/>
    <w:rsid w:val="00317666"/>
    <w:rsid w:val="003271B5"/>
    <w:rsid w:val="00341FE7"/>
    <w:rsid w:val="003510D7"/>
    <w:rsid w:val="003528F0"/>
    <w:rsid w:val="003635C1"/>
    <w:rsid w:val="0037424D"/>
    <w:rsid w:val="00384E66"/>
    <w:rsid w:val="003950C7"/>
    <w:rsid w:val="003B1FA0"/>
    <w:rsid w:val="003D0E36"/>
    <w:rsid w:val="003E30FB"/>
    <w:rsid w:val="003E5C2C"/>
    <w:rsid w:val="003F6AFA"/>
    <w:rsid w:val="004022EE"/>
    <w:rsid w:val="00425818"/>
    <w:rsid w:val="00426233"/>
    <w:rsid w:val="004267E3"/>
    <w:rsid w:val="00430D00"/>
    <w:rsid w:val="00451AEB"/>
    <w:rsid w:val="00452B42"/>
    <w:rsid w:val="0049709D"/>
    <w:rsid w:val="004C3EAC"/>
    <w:rsid w:val="004D0D93"/>
    <w:rsid w:val="004E0868"/>
    <w:rsid w:val="004E33B2"/>
    <w:rsid w:val="004E796D"/>
    <w:rsid w:val="005254E2"/>
    <w:rsid w:val="00530965"/>
    <w:rsid w:val="00561030"/>
    <w:rsid w:val="0056784B"/>
    <w:rsid w:val="00596903"/>
    <w:rsid w:val="005A4B94"/>
    <w:rsid w:val="005A765D"/>
    <w:rsid w:val="005D2D4E"/>
    <w:rsid w:val="00611E48"/>
    <w:rsid w:val="0062752E"/>
    <w:rsid w:val="006513C7"/>
    <w:rsid w:val="00661D79"/>
    <w:rsid w:val="00664B37"/>
    <w:rsid w:val="006720DD"/>
    <w:rsid w:val="00674032"/>
    <w:rsid w:val="00695919"/>
    <w:rsid w:val="006A6BD9"/>
    <w:rsid w:val="006B3D15"/>
    <w:rsid w:val="006F28BC"/>
    <w:rsid w:val="00705AA4"/>
    <w:rsid w:val="00737DE4"/>
    <w:rsid w:val="007819E6"/>
    <w:rsid w:val="007A09FD"/>
    <w:rsid w:val="007A178B"/>
    <w:rsid w:val="007A1FD7"/>
    <w:rsid w:val="007B6CB8"/>
    <w:rsid w:val="007C1719"/>
    <w:rsid w:val="007C5A6B"/>
    <w:rsid w:val="007E736C"/>
    <w:rsid w:val="007E7F14"/>
    <w:rsid w:val="00806BFB"/>
    <w:rsid w:val="00812223"/>
    <w:rsid w:val="00814439"/>
    <w:rsid w:val="00817C99"/>
    <w:rsid w:val="008235C3"/>
    <w:rsid w:val="00862A9A"/>
    <w:rsid w:val="008755FC"/>
    <w:rsid w:val="00881412"/>
    <w:rsid w:val="00887D52"/>
    <w:rsid w:val="008916E0"/>
    <w:rsid w:val="008917AA"/>
    <w:rsid w:val="008A1FE1"/>
    <w:rsid w:val="008B0505"/>
    <w:rsid w:val="008B07F8"/>
    <w:rsid w:val="008D7A58"/>
    <w:rsid w:val="008E0989"/>
    <w:rsid w:val="008E51D5"/>
    <w:rsid w:val="008F4572"/>
    <w:rsid w:val="00922F55"/>
    <w:rsid w:val="00932CFE"/>
    <w:rsid w:val="00933B2F"/>
    <w:rsid w:val="009356C0"/>
    <w:rsid w:val="00977564"/>
    <w:rsid w:val="009867F4"/>
    <w:rsid w:val="009877A6"/>
    <w:rsid w:val="009912F8"/>
    <w:rsid w:val="00992E1F"/>
    <w:rsid w:val="009B4979"/>
    <w:rsid w:val="009C3791"/>
    <w:rsid w:val="009C6BB2"/>
    <w:rsid w:val="009D2D53"/>
    <w:rsid w:val="009F4657"/>
    <w:rsid w:val="00A008A8"/>
    <w:rsid w:val="00A01865"/>
    <w:rsid w:val="00A20865"/>
    <w:rsid w:val="00A27142"/>
    <w:rsid w:val="00A713E8"/>
    <w:rsid w:val="00A8177D"/>
    <w:rsid w:val="00A9406B"/>
    <w:rsid w:val="00AA04D1"/>
    <w:rsid w:val="00AA16FC"/>
    <w:rsid w:val="00AB15DD"/>
    <w:rsid w:val="00AB700C"/>
    <w:rsid w:val="00AC3FB5"/>
    <w:rsid w:val="00AD229C"/>
    <w:rsid w:val="00AD49BF"/>
    <w:rsid w:val="00AD56E4"/>
    <w:rsid w:val="00AF3733"/>
    <w:rsid w:val="00B07236"/>
    <w:rsid w:val="00B10309"/>
    <w:rsid w:val="00B31F7F"/>
    <w:rsid w:val="00B45980"/>
    <w:rsid w:val="00B7274B"/>
    <w:rsid w:val="00B73385"/>
    <w:rsid w:val="00BB5C48"/>
    <w:rsid w:val="00BC7D37"/>
    <w:rsid w:val="00BD682D"/>
    <w:rsid w:val="00BE1847"/>
    <w:rsid w:val="00C00C4A"/>
    <w:rsid w:val="00C1583F"/>
    <w:rsid w:val="00C174CA"/>
    <w:rsid w:val="00C521C5"/>
    <w:rsid w:val="00C6107A"/>
    <w:rsid w:val="00C62138"/>
    <w:rsid w:val="00C81BDB"/>
    <w:rsid w:val="00C8733C"/>
    <w:rsid w:val="00C9591C"/>
    <w:rsid w:val="00CA3175"/>
    <w:rsid w:val="00CB2A16"/>
    <w:rsid w:val="00CB2B24"/>
    <w:rsid w:val="00CC057F"/>
    <w:rsid w:val="00CC1CFC"/>
    <w:rsid w:val="00CC4299"/>
    <w:rsid w:val="00CF5BFA"/>
    <w:rsid w:val="00D00957"/>
    <w:rsid w:val="00D07576"/>
    <w:rsid w:val="00D4723A"/>
    <w:rsid w:val="00D543FF"/>
    <w:rsid w:val="00D55AF9"/>
    <w:rsid w:val="00D64F81"/>
    <w:rsid w:val="00D67304"/>
    <w:rsid w:val="00D910A5"/>
    <w:rsid w:val="00D9486D"/>
    <w:rsid w:val="00DB3371"/>
    <w:rsid w:val="00DB606C"/>
    <w:rsid w:val="00DD0DA3"/>
    <w:rsid w:val="00DD7118"/>
    <w:rsid w:val="00DE6E03"/>
    <w:rsid w:val="00E1334E"/>
    <w:rsid w:val="00E4268B"/>
    <w:rsid w:val="00E52818"/>
    <w:rsid w:val="00E5303A"/>
    <w:rsid w:val="00E60DDF"/>
    <w:rsid w:val="00E66D2E"/>
    <w:rsid w:val="00E825F0"/>
    <w:rsid w:val="00E827A5"/>
    <w:rsid w:val="00EC0AEC"/>
    <w:rsid w:val="00ED0D1B"/>
    <w:rsid w:val="00ED74E4"/>
    <w:rsid w:val="00ED7E26"/>
    <w:rsid w:val="00EE578A"/>
    <w:rsid w:val="00EF5732"/>
    <w:rsid w:val="00F10A87"/>
    <w:rsid w:val="00F15BAB"/>
    <w:rsid w:val="00F30CB2"/>
    <w:rsid w:val="00F36BD4"/>
    <w:rsid w:val="00F542B5"/>
    <w:rsid w:val="00F80D40"/>
    <w:rsid w:val="00F80E39"/>
    <w:rsid w:val="00F84001"/>
    <w:rsid w:val="00F9715F"/>
    <w:rsid w:val="00FB3A94"/>
    <w:rsid w:val="00FD52CB"/>
    <w:rsid w:val="00FE7C26"/>
    <w:rsid w:val="00FF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B03AFDF-D4A6-436A-AE5C-DFAAFC875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F8400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F840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F8400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mystyle">
    <w:name w:val="mystyle"/>
    <w:basedOn w:val="a"/>
    <w:rPr>
      <w:sz w:val="24"/>
      <w:lang w:val="en-US"/>
    </w:rPr>
  </w:style>
  <w:style w:type="paragraph" w:styleId="a3">
    <w:name w:val="Body Text Indent"/>
    <w:basedOn w:val="a"/>
    <w:link w:val="a4"/>
    <w:uiPriority w:val="99"/>
    <w:pPr>
      <w:ind w:firstLine="567"/>
    </w:pPr>
    <w:rPr>
      <w:rFonts w:ascii="Arial" w:hAnsi="Arial"/>
      <w:sz w:val="24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3E5C2C"/>
    <w:rPr>
      <w:rFonts w:cs="Times New Roman"/>
    </w:rPr>
  </w:style>
  <w:style w:type="character" w:styleId="a7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ind w:firstLine="360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</w:rPr>
  </w:style>
  <w:style w:type="paragraph" w:styleId="31">
    <w:name w:val="Body Text Indent 3"/>
    <w:basedOn w:val="a"/>
    <w:link w:val="32"/>
    <w:uiPriority w:val="99"/>
    <w:pPr>
      <w:ind w:firstLine="360"/>
    </w:pPr>
    <w:rPr>
      <w:sz w:val="24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8"/>
      <w:szCs w:val="28"/>
    </w:rPr>
  </w:style>
  <w:style w:type="paragraph" w:styleId="a8">
    <w:name w:val="Subtitle"/>
    <w:basedOn w:val="a"/>
    <w:link w:val="a9"/>
    <w:uiPriority w:val="11"/>
    <w:qFormat/>
    <w:rsid w:val="003950C7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9">
    <w:name w:val="Подзаголовок Знак"/>
    <w:basedOn w:val="a0"/>
    <w:link w:val="a8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B0723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0B1A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3E5C2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3E5C2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70;&#1051;&#1048;&#1071;\&#1087;&#1072;&#1089;&#1090;&#1072;&#1085;&#1086;&#1074;&#1083;&#1077;&#1085;&#1080;&#1103;,%20&#1088;&#1072;&#1089;&#1087;&#1086;&#1088;&#1103;&#1078;&#1077;&#1085;&#1080;&#1103;\&#1064;&#1072;&#1087;&#1082;&#1072;%20&#1088;&#1072;&#1089;&#1087;&#1086;&#1088;&#1103;&#1078;&#1077;&#1085;&#1080;&#1077;%20&#1043;&#1083;&#1072;&#1074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4AA7B-924D-4D1F-A004-4C27C0D78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Шапка распоряжение Главы</Template>
  <TotalTime>0</TotalTime>
  <Pages>2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Julia</dc:creator>
  <cp:keywords/>
  <dc:description/>
  <cp:lastModifiedBy>Анастасия Никола. Чубабрия</cp:lastModifiedBy>
  <cp:revision>2</cp:revision>
  <cp:lastPrinted>2019-07-03T02:16:00Z</cp:lastPrinted>
  <dcterms:created xsi:type="dcterms:W3CDTF">2019-07-10T09:50:00Z</dcterms:created>
  <dcterms:modified xsi:type="dcterms:W3CDTF">2019-07-10T09:50:00Z</dcterms:modified>
</cp:coreProperties>
</file>