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A16" w:rsidRDefault="0013752A" w:rsidP="00227742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-291465</wp:posOffset>
            </wp:positionV>
            <wp:extent cx="575945" cy="7467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001" w:rsidRPr="00F84001" w:rsidRDefault="00F84001" w:rsidP="00227742">
      <w:pPr>
        <w:jc w:val="center"/>
        <w:rPr>
          <w:sz w:val="28"/>
          <w:szCs w:val="28"/>
        </w:rPr>
      </w:pPr>
    </w:p>
    <w:p w:rsidR="00F84001" w:rsidRPr="00F84001" w:rsidRDefault="00F84001" w:rsidP="00227742">
      <w:pPr>
        <w:jc w:val="center"/>
        <w:rPr>
          <w:sz w:val="28"/>
          <w:szCs w:val="28"/>
        </w:rPr>
      </w:pPr>
    </w:p>
    <w:p w:rsidR="00F84001" w:rsidRPr="00F84001" w:rsidRDefault="00F84001" w:rsidP="0030389F">
      <w:pPr>
        <w:jc w:val="center"/>
        <w:rPr>
          <w:sz w:val="28"/>
          <w:szCs w:val="28"/>
        </w:rPr>
      </w:pPr>
      <w:r w:rsidRPr="00F84001">
        <w:rPr>
          <w:sz w:val="28"/>
          <w:szCs w:val="28"/>
        </w:rPr>
        <w:t>МУНИЦИПАЛЬНОЕ ОБРАЗОВАНИЕ «</w:t>
      </w:r>
      <w:r w:rsidRPr="00F84001">
        <w:rPr>
          <w:caps/>
          <w:sz w:val="28"/>
          <w:szCs w:val="28"/>
        </w:rPr>
        <w:t>Каргасокский район»</w:t>
      </w:r>
    </w:p>
    <w:p w:rsidR="00F84001" w:rsidRDefault="00F84001" w:rsidP="0030389F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6"/>
          <w:szCs w:val="26"/>
        </w:rPr>
      </w:pPr>
      <w:r w:rsidRPr="00F84001">
        <w:rPr>
          <w:rFonts w:ascii="Times New Roman" w:hAnsi="Times New Roman" w:cs="Times New Roman"/>
          <w:b w:val="0"/>
          <w:i w:val="0"/>
          <w:sz w:val="26"/>
          <w:szCs w:val="26"/>
        </w:rPr>
        <w:t>ТОМСКАЯ ОБЛАСТЬ</w:t>
      </w:r>
    </w:p>
    <w:p w:rsidR="0030389F" w:rsidRPr="0030389F" w:rsidRDefault="0030389F" w:rsidP="0030389F"/>
    <w:p w:rsidR="00F84001" w:rsidRDefault="00F84001" w:rsidP="00227742">
      <w:pPr>
        <w:pStyle w:val="1"/>
        <w:rPr>
          <w:sz w:val="28"/>
          <w:szCs w:val="28"/>
        </w:rPr>
      </w:pPr>
      <w:r w:rsidRPr="00F84001">
        <w:rPr>
          <w:sz w:val="28"/>
          <w:szCs w:val="28"/>
        </w:rPr>
        <w:t>АДМИНИСТРАЦИЯ КАРГАСОКСКОГО РАЙОНА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883"/>
        <w:gridCol w:w="2839"/>
        <w:gridCol w:w="2661"/>
        <w:gridCol w:w="2223"/>
      </w:tblGrid>
      <w:tr w:rsidR="00F84001" w:rsidTr="00763EC1">
        <w:trPr>
          <w:trHeight w:val="656"/>
        </w:trPr>
        <w:tc>
          <w:tcPr>
            <w:tcW w:w="9606" w:type="dxa"/>
            <w:gridSpan w:val="4"/>
          </w:tcPr>
          <w:p w:rsidR="00F84001" w:rsidRDefault="00B73385" w:rsidP="00227742">
            <w:pPr>
              <w:pStyle w:val="5"/>
              <w:jc w:val="center"/>
              <w:rPr>
                <w:i w:val="0"/>
                <w:sz w:val="32"/>
                <w:szCs w:val="32"/>
              </w:rPr>
            </w:pPr>
            <w:r w:rsidRPr="00227742">
              <w:rPr>
                <w:i w:val="0"/>
                <w:sz w:val="32"/>
                <w:szCs w:val="32"/>
              </w:rPr>
              <w:t>ПОСТАНОВЛЕНИЕ</w:t>
            </w:r>
          </w:p>
          <w:p w:rsidR="00F84001" w:rsidRDefault="00F84001" w:rsidP="00227742"/>
        </w:tc>
      </w:tr>
      <w:tr w:rsidR="00F84001" w:rsidTr="00763EC1">
        <w:trPr>
          <w:trHeight w:val="290"/>
        </w:trPr>
        <w:tc>
          <w:tcPr>
            <w:tcW w:w="1883" w:type="dxa"/>
          </w:tcPr>
          <w:p w:rsidR="00F84001" w:rsidRPr="00771132" w:rsidRDefault="00227742" w:rsidP="00771132">
            <w:pPr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02.</w:t>
            </w:r>
            <w:r w:rsidR="00C7765A">
              <w:rPr>
                <w:sz w:val="28"/>
                <w:szCs w:val="28"/>
              </w:rPr>
              <w:t>03.</w:t>
            </w:r>
            <w:r w:rsidRPr="00771132">
              <w:rPr>
                <w:sz w:val="28"/>
                <w:szCs w:val="28"/>
              </w:rPr>
              <w:t>202</w:t>
            </w:r>
            <w:r w:rsidR="00E91A92">
              <w:rPr>
                <w:sz w:val="28"/>
                <w:szCs w:val="28"/>
              </w:rPr>
              <w:t>1</w:t>
            </w:r>
          </w:p>
        </w:tc>
        <w:tc>
          <w:tcPr>
            <w:tcW w:w="5500" w:type="dxa"/>
            <w:gridSpan w:val="2"/>
          </w:tcPr>
          <w:p w:rsidR="00F84001" w:rsidRPr="00771132" w:rsidRDefault="00F84001" w:rsidP="0077113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F84001" w:rsidRPr="00771132" w:rsidRDefault="00E842DF" w:rsidP="0077113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 w:rsidR="00C7765A">
              <w:rPr>
                <w:sz w:val="28"/>
                <w:szCs w:val="28"/>
              </w:rPr>
              <w:t>41</w:t>
            </w:r>
          </w:p>
        </w:tc>
      </w:tr>
      <w:tr w:rsidR="00F84001" w:rsidTr="00763EC1">
        <w:trPr>
          <w:trHeight w:val="301"/>
        </w:trPr>
        <w:tc>
          <w:tcPr>
            <w:tcW w:w="7383" w:type="dxa"/>
            <w:gridSpan w:val="3"/>
          </w:tcPr>
          <w:p w:rsidR="00227742" w:rsidRPr="00771132" w:rsidRDefault="00227742" w:rsidP="00771132">
            <w:pPr>
              <w:rPr>
                <w:sz w:val="28"/>
                <w:szCs w:val="28"/>
              </w:rPr>
            </w:pPr>
          </w:p>
          <w:p w:rsidR="00F84001" w:rsidRPr="00771132" w:rsidRDefault="00F84001" w:rsidP="00771132">
            <w:pPr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с. Каргасок</w:t>
            </w:r>
          </w:p>
        </w:tc>
        <w:tc>
          <w:tcPr>
            <w:tcW w:w="2223" w:type="dxa"/>
          </w:tcPr>
          <w:p w:rsidR="00F84001" w:rsidRPr="00771132" w:rsidRDefault="00F84001" w:rsidP="00771132">
            <w:pPr>
              <w:rPr>
                <w:sz w:val="28"/>
                <w:szCs w:val="28"/>
              </w:rPr>
            </w:pPr>
          </w:p>
        </w:tc>
      </w:tr>
      <w:tr w:rsidR="00F84001" w:rsidTr="00763EC1">
        <w:trPr>
          <w:trHeight w:val="1364"/>
        </w:trPr>
        <w:tc>
          <w:tcPr>
            <w:tcW w:w="4722" w:type="dxa"/>
            <w:gridSpan w:val="2"/>
          </w:tcPr>
          <w:p w:rsidR="00F84001" w:rsidRPr="00B475A3" w:rsidRDefault="00F84001" w:rsidP="00771132">
            <w:pPr>
              <w:rPr>
                <w:sz w:val="24"/>
                <w:szCs w:val="24"/>
              </w:rPr>
            </w:pPr>
          </w:p>
          <w:p w:rsidR="007A4449" w:rsidRPr="00B475A3" w:rsidRDefault="00ED0D1B" w:rsidP="00771132">
            <w:pPr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>О назначении</w:t>
            </w:r>
            <w:r w:rsidR="00CB2B24" w:rsidRPr="00B475A3">
              <w:rPr>
                <w:sz w:val="24"/>
                <w:szCs w:val="24"/>
              </w:rPr>
              <w:t xml:space="preserve"> стипендии</w:t>
            </w:r>
            <w:r w:rsidR="007A4449" w:rsidRPr="00B475A3">
              <w:rPr>
                <w:sz w:val="24"/>
                <w:szCs w:val="24"/>
              </w:rPr>
              <w:t xml:space="preserve"> </w:t>
            </w:r>
          </w:p>
          <w:p w:rsidR="00A008A8" w:rsidRPr="00B475A3" w:rsidRDefault="00A008A8" w:rsidP="00771132">
            <w:pPr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>Главы</w:t>
            </w:r>
            <w:r w:rsidR="007A4449" w:rsidRPr="00B475A3">
              <w:rPr>
                <w:sz w:val="24"/>
                <w:szCs w:val="24"/>
              </w:rPr>
              <w:t xml:space="preserve"> </w:t>
            </w:r>
            <w:r w:rsidRPr="00B475A3">
              <w:rPr>
                <w:sz w:val="24"/>
                <w:szCs w:val="24"/>
              </w:rPr>
              <w:t>Каргасокского района</w:t>
            </w:r>
          </w:p>
          <w:p w:rsidR="00F84001" w:rsidRPr="00B475A3" w:rsidRDefault="00F84001" w:rsidP="00771132">
            <w:pPr>
              <w:rPr>
                <w:sz w:val="24"/>
                <w:szCs w:val="24"/>
              </w:rPr>
            </w:pPr>
          </w:p>
        </w:tc>
        <w:tc>
          <w:tcPr>
            <w:tcW w:w="4884" w:type="dxa"/>
            <w:gridSpan w:val="2"/>
          </w:tcPr>
          <w:p w:rsidR="00F84001" w:rsidRPr="00B475A3" w:rsidRDefault="00F84001" w:rsidP="00771132">
            <w:pPr>
              <w:rPr>
                <w:sz w:val="24"/>
                <w:szCs w:val="24"/>
              </w:rPr>
            </w:pPr>
          </w:p>
        </w:tc>
      </w:tr>
      <w:tr w:rsidR="00F84001" w:rsidRPr="00661DC6" w:rsidTr="00763EC1">
        <w:trPr>
          <w:trHeight w:val="8002"/>
        </w:trPr>
        <w:tc>
          <w:tcPr>
            <w:tcW w:w="9606" w:type="dxa"/>
            <w:gridSpan w:val="4"/>
          </w:tcPr>
          <w:p w:rsidR="00E827A5" w:rsidRPr="00B475A3" w:rsidRDefault="00E827A5" w:rsidP="00661DC6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Руководствуясь Положением о стипендии </w:t>
            </w:r>
            <w:r w:rsidR="00A008A8" w:rsidRPr="00B475A3">
              <w:rPr>
                <w:sz w:val="24"/>
                <w:szCs w:val="24"/>
              </w:rPr>
              <w:t>Главы Каргасокского района</w:t>
            </w:r>
            <w:r w:rsidRPr="00B475A3">
              <w:rPr>
                <w:sz w:val="24"/>
                <w:szCs w:val="24"/>
              </w:rPr>
              <w:t>,</w:t>
            </w:r>
            <w:r w:rsidR="00BE1847" w:rsidRPr="00B475A3">
              <w:rPr>
                <w:sz w:val="24"/>
                <w:szCs w:val="24"/>
              </w:rPr>
              <w:t xml:space="preserve"> утвержденным</w:t>
            </w:r>
            <w:r w:rsidR="007A4449" w:rsidRPr="00B475A3">
              <w:rPr>
                <w:sz w:val="24"/>
                <w:szCs w:val="24"/>
              </w:rPr>
              <w:t xml:space="preserve"> </w:t>
            </w:r>
            <w:r w:rsidR="00BE1847" w:rsidRPr="00661DC6">
              <w:rPr>
                <w:sz w:val="24"/>
                <w:szCs w:val="24"/>
              </w:rPr>
              <w:t xml:space="preserve">постановлением </w:t>
            </w:r>
            <w:r w:rsidR="00B73385" w:rsidRPr="00661DC6">
              <w:rPr>
                <w:sz w:val="24"/>
                <w:szCs w:val="24"/>
              </w:rPr>
              <w:t>А</w:t>
            </w:r>
            <w:r w:rsidR="00BE1847" w:rsidRPr="00661DC6">
              <w:rPr>
                <w:sz w:val="24"/>
                <w:szCs w:val="24"/>
              </w:rPr>
              <w:t>дминист</w:t>
            </w:r>
            <w:r w:rsidR="00A008A8" w:rsidRPr="00661DC6">
              <w:rPr>
                <w:sz w:val="24"/>
                <w:szCs w:val="24"/>
              </w:rPr>
              <w:t>рации Каргасокского района от 15.02</w:t>
            </w:r>
            <w:r w:rsidR="00BE1847" w:rsidRPr="00661DC6">
              <w:rPr>
                <w:sz w:val="24"/>
                <w:szCs w:val="24"/>
              </w:rPr>
              <w:t>.</w:t>
            </w:r>
            <w:r w:rsidR="00DB606C" w:rsidRPr="00661DC6">
              <w:rPr>
                <w:sz w:val="24"/>
                <w:szCs w:val="24"/>
              </w:rPr>
              <w:t>20</w:t>
            </w:r>
            <w:r w:rsidR="00A008A8" w:rsidRPr="00661DC6">
              <w:rPr>
                <w:sz w:val="24"/>
                <w:szCs w:val="24"/>
              </w:rPr>
              <w:t>17</w:t>
            </w:r>
            <w:r w:rsidR="003F4E07" w:rsidRPr="00661DC6">
              <w:rPr>
                <w:sz w:val="24"/>
                <w:szCs w:val="24"/>
              </w:rPr>
              <w:t xml:space="preserve"> </w:t>
            </w:r>
            <w:r w:rsidR="00A008A8" w:rsidRPr="00661DC6">
              <w:rPr>
                <w:sz w:val="24"/>
                <w:szCs w:val="24"/>
              </w:rPr>
              <w:t>№ 3</w:t>
            </w:r>
            <w:r w:rsidR="00BE1847" w:rsidRPr="00661DC6">
              <w:rPr>
                <w:sz w:val="24"/>
                <w:szCs w:val="24"/>
              </w:rPr>
              <w:t>2</w:t>
            </w:r>
            <w:r w:rsidR="00A27142" w:rsidRPr="00661DC6">
              <w:rPr>
                <w:sz w:val="24"/>
                <w:szCs w:val="24"/>
              </w:rPr>
              <w:t xml:space="preserve">, </w:t>
            </w:r>
            <w:r w:rsidR="00BE1847" w:rsidRPr="00B475A3">
              <w:rPr>
                <w:sz w:val="24"/>
                <w:szCs w:val="24"/>
              </w:rPr>
              <w:t xml:space="preserve">на основании </w:t>
            </w:r>
            <w:r w:rsidRPr="00B475A3">
              <w:rPr>
                <w:sz w:val="24"/>
                <w:szCs w:val="24"/>
              </w:rPr>
              <w:t>решени</w:t>
            </w:r>
            <w:r w:rsidR="00BE1847" w:rsidRPr="00B475A3">
              <w:rPr>
                <w:sz w:val="24"/>
                <w:szCs w:val="24"/>
              </w:rPr>
              <w:t>я</w:t>
            </w:r>
            <w:r w:rsidRPr="00B475A3">
              <w:rPr>
                <w:sz w:val="24"/>
                <w:szCs w:val="24"/>
              </w:rPr>
              <w:t xml:space="preserve"> Совета</w:t>
            </w:r>
            <w:r w:rsidR="007A4449" w:rsidRPr="00B475A3">
              <w:rPr>
                <w:sz w:val="24"/>
                <w:szCs w:val="24"/>
              </w:rPr>
              <w:t xml:space="preserve"> </w:t>
            </w:r>
            <w:r w:rsidRPr="00B475A3">
              <w:rPr>
                <w:sz w:val="24"/>
                <w:szCs w:val="24"/>
              </w:rPr>
              <w:t xml:space="preserve">руководителей от </w:t>
            </w:r>
            <w:r w:rsidR="008C01DC">
              <w:rPr>
                <w:sz w:val="24"/>
                <w:szCs w:val="24"/>
              </w:rPr>
              <w:t>05</w:t>
            </w:r>
            <w:r w:rsidRPr="00B475A3">
              <w:rPr>
                <w:sz w:val="24"/>
                <w:szCs w:val="24"/>
              </w:rPr>
              <w:t>.0</w:t>
            </w:r>
            <w:r w:rsidR="008C01DC">
              <w:rPr>
                <w:sz w:val="24"/>
                <w:szCs w:val="24"/>
              </w:rPr>
              <w:t>2</w:t>
            </w:r>
            <w:r w:rsidRPr="00B475A3">
              <w:rPr>
                <w:sz w:val="24"/>
                <w:szCs w:val="24"/>
              </w:rPr>
              <w:t>.</w:t>
            </w:r>
            <w:r w:rsidR="00B73385" w:rsidRPr="00B475A3">
              <w:rPr>
                <w:sz w:val="24"/>
                <w:szCs w:val="24"/>
              </w:rPr>
              <w:t>20</w:t>
            </w:r>
            <w:r w:rsidR="006D4F89">
              <w:rPr>
                <w:sz w:val="24"/>
                <w:szCs w:val="24"/>
              </w:rPr>
              <w:t>21</w:t>
            </w:r>
            <w:r w:rsidRPr="00B475A3">
              <w:rPr>
                <w:sz w:val="24"/>
                <w:szCs w:val="24"/>
              </w:rPr>
              <w:t xml:space="preserve"> №</w:t>
            </w:r>
            <w:r w:rsidR="00AB700C" w:rsidRPr="00B475A3">
              <w:rPr>
                <w:sz w:val="24"/>
                <w:szCs w:val="24"/>
              </w:rPr>
              <w:t>1</w:t>
            </w:r>
          </w:p>
          <w:p w:rsidR="003528F0" w:rsidRPr="00B475A3" w:rsidRDefault="003528F0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3528F0" w:rsidRPr="00B475A3" w:rsidRDefault="003528F0" w:rsidP="00661DC6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>Администрация Каргасокского района постановляет:</w:t>
            </w:r>
          </w:p>
          <w:p w:rsidR="009830D1" w:rsidRPr="00B475A3" w:rsidRDefault="009830D1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9830D1" w:rsidRPr="00B475A3" w:rsidRDefault="00FB3A94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1. </w:t>
            </w:r>
            <w:r w:rsidR="00E827A5" w:rsidRPr="00B475A3">
              <w:rPr>
                <w:sz w:val="24"/>
                <w:szCs w:val="24"/>
              </w:rPr>
              <w:t xml:space="preserve">Назначить стипендии </w:t>
            </w:r>
            <w:r w:rsidR="000324AD" w:rsidRPr="00B475A3">
              <w:rPr>
                <w:sz w:val="24"/>
                <w:szCs w:val="24"/>
              </w:rPr>
              <w:t xml:space="preserve">Главы Каргасокского района </w:t>
            </w:r>
            <w:r w:rsidR="00E827A5" w:rsidRPr="00B475A3">
              <w:rPr>
                <w:sz w:val="24"/>
                <w:szCs w:val="24"/>
              </w:rPr>
              <w:t xml:space="preserve">за период </w:t>
            </w:r>
            <w:r w:rsidR="00A008A8" w:rsidRPr="00B475A3">
              <w:rPr>
                <w:sz w:val="24"/>
                <w:szCs w:val="24"/>
              </w:rPr>
              <w:t>январь</w:t>
            </w:r>
            <w:r w:rsidR="00EE578A" w:rsidRPr="00B475A3">
              <w:rPr>
                <w:sz w:val="24"/>
                <w:szCs w:val="24"/>
              </w:rPr>
              <w:t>-</w:t>
            </w:r>
            <w:r w:rsidR="000324AD" w:rsidRPr="00B475A3">
              <w:rPr>
                <w:sz w:val="24"/>
                <w:szCs w:val="24"/>
              </w:rPr>
              <w:t>июнь</w:t>
            </w:r>
            <w:r w:rsidR="00A503BA">
              <w:rPr>
                <w:sz w:val="24"/>
                <w:szCs w:val="24"/>
              </w:rPr>
              <w:t xml:space="preserve"> </w:t>
            </w:r>
            <w:r w:rsidR="009830D1" w:rsidRPr="00B475A3">
              <w:rPr>
                <w:sz w:val="24"/>
                <w:szCs w:val="24"/>
              </w:rPr>
              <w:t>202</w:t>
            </w:r>
            <w:r w:rsidR="00E91A92">
              <w:rPr>
                <w:sz w:val="24"/>
                <w:szCs w:val="24"/>
              </w:rPr>
              <w:t>1</w:t>
            </w:r>
            <w:r w:rsidR="00F86D34">
              <w:rPr>
                <w:sz w:val="24"/>
                <w:szCs w:val="24"/>
              </w:rPr>
              <w:t xml:space="preserve"> </w:t>
            </w:r>
            <w:r w:rsidR="00AB700C" w:rsidRPr="00B475A3">
              <w:rPr>
                <w:sz w:val="24"/>
                <w:szCs w:val="24"/>
              </w:rPr>
              <w:t>года</w:t>
            </w:r>
          </w:p>
          <w:p w:rsidR="00207875" w:rsidRPr="00B475A3" w:rsidRDefault="008755FC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>1.1</w:t>
            </w:r>
            <w:r w:rsidR="00CB2B24" w:rsidRPr="00B475A3">
              <w:rPr>
                <w:sz w:val="24"/>
                <w:szCs w:val="24"/>
              </w:rPr>
              <w:t xml:space="preserve"> в номинации «Отличная учеба» </w:t>
            </w:r>
            <w:r w:rsidRPr="00B475A3">
              <w:rPr>
                <w:sz w:val="24"/>
                <w:szCs w:val="24"/>
              </w:rPr>
              <w:t>следующим учащимся:</w:t>
            </w:r>
          </w:p>
          <w:p w:rsidR="00B7274B" w:rsidRPr="00B475A3" w:rsidRDefault="009830D1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proofErr w:type="spellStart"/>
            <w:r w:rsidR="00063B45">
              <w:rPr>
                <w:sz w:val="24"/>
                <w:szCs w:val="24"/>
              </w:rPr>
              <w:t>Кунц</w:t>
            </w:r>
            <w:proofErr w:type="spellEnd"/>
            <w:r w:rsidR="00063B45">
              <w:rPr>
                <w:sz w:val="24"/>
                <w:szCs w:val="24"/>
              </w:rPr>
              <w:t xml:space="preserve"> Ольге, </w:t>
            </w:r>
            <w:r w:rsidR="00237D7E">
              <w:rPr>
                <w:sz w:val="24"/>
                <w:szCs w:val="24"/>
              </w:rPr>
              <w:t>учаще</w:t>
            </w:r>
            <w:r w:rsidR="00063B45">
              <w:rPr>
                <w:sz w:val="24"/>
                <w:szCs w:val="24"/>
              </w:rPr>
              <w:t>йся</w:t>
            </w:r>
            <w:r w:rsidR="00B475A3">
              <w:rPr>
                <w:sz w:val="24"/>
                <w:szCs w:val="24"/>
              </w:rPr>
              <w:t xml:space="preserve"> 6</w:t>
            </w:r>
            <w:r w:rsidR="00F90B6C" w:rsidRPr="00B475A3">
              <w:rPr>
                <w:sz w:val="24"/>
                <w:szCs w:val="24"/>
              </w:rPr>
              <w:t xml:space="preserve"> класса</w:t>
            </w:r>
            <w:r w:rsidR="007A4449" w:rsidRPr="00B475A3">
              <w:rPr>
                <w:sz w:val="24"/>
                <w:szCs w:val="24"/>
              </w:rPr>
              <w:t xml:space="preserve"> </w:t>
            </w:r>
            <w:r w:rsidRPr="00B475A3">
              <w:rPr>
                <w:sz w:val="24"/>
                <w:szCs w:val="24"/>
              </w:rPr>
              <w:t xml:space="preserve">Муниципального </w:t>
            </w:r>
            <w:r w:rsidR="00B475A3">
              <w:rPr>
                <w:sz w:val="24"/>
                <w:szCs w:val="24"/>
              </w:rPr>
              <w:t>казенного</w:t>
            </w:r>
            <w:r w:rsidRPr="00B475A3">
              <w:rPr>
                <w:sz w:val="24"/>
                <w:szCs w:val="24"/>
              </w:rPr>
              <w:t xml:space="preserve"> общеобразовательного учреждения </w:t>
            </w:r>
            <w:r w:rsidR="00FF3856" w:rsidRPr="00B475A3">
              <w:rPr>
                <w:sz w:val="24"/>
                <w:szCs w:val="24"/>
              </w:rPr>
              <w:t>«</w:t>
            </w:r>
            <w:r w:rsidR="00B475A3">
              <w:rPr>
                <w:sz w:val="24"/>
                <w:szCs w:val="24"/>
              </w:rPr>
              <w:t>Вертикосская</w:t>
            </w:r>
            <w:r w:rsidR="00FF3856" w:rsidRPr="00B475A3">
              <w:rPr>
                <w:sz w:val="24"/>
                <w:szCs w:val="24"/>
              </w:rPr>
              <w:t xml:space="preserve"> средняя </w:t>
            </w:r>
            <w:r w:rsidR="00695919" w:rsidRPr="00B475A3">
              <w:rPr>
                <w:sz w:val="24"/>
                <w:szCs w:val="24"/>
              </w:rPr>
              <w:t xml:space="preserve">общеобразовательная </w:t>
            </w:r>
            <w:r w:rsidR="00B475A3">
              <w:rPr>
                <w:sz w:val="24"/>
                <w:szCs w:val="24"/>
              </w:rPr>
              <w:t>школа»</w:t>
            </w:r>
            <w:r w:rsidR="00FF3856" w:rsidRPr="00B475A3">
              <w:rPr>
                <w:sz w:val="24"/>
                <w:szCs w:val="24"/>
              </w:rPr>
              <w:t>;</w:t>
            </w:r>
          </w:p>
          <w:p w:rsidR="009830D1" w:rsidRPr="00B475A3" w:rsidRDefault="009830D1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r w:rsidR="00B475A3">
              <w:rPr>
                <w:sz w:val="24"/>
                <w:szCs w:val="24"/>
              </w:rPr>
              <w:t xml:space="preserve">Щербакову Даниилу, </w:t>
            </w:r>
            <w:r w:rsidR="00063B45">
              <w:rPr>
                <w:sz w:val="24"/>
                <w:szCs w:val="24"/>
              </w:rPr>
              <w:t>учащемуся</w:t>
            </w:r>
            <w:r w:rsidR="00B475A3">
              <w:rPr>
                <w:sz w:val="24"/>
                <w:szCs w:val="24"/>
              </w:rPr>
              <w:t xml:space="preserve"> 10</w:t>
            </w:r>
            <w:r w:rsidR="00FF3856" w:rsidRPr="00B475A3">
              <w:rPr>
                <w:sz w:val="24"/>
                <w:szCs w:val="24"/>
              </w:rPr>
              <w:t xml:space="preserve"> класса </w:t>
            </w:r>
            <w:r w:rsidR="00B475A3" w:rsidRPr="00B475A3">
              <w:rPr>
                <w:sz w:val="24"/>
                <w:szCs w:val="24"/>
              </w:rPr>
              <w:t>Муниципального бюджетного общеобразовательного учреждения «Каргасокская средняя общеобразовательная школа-интернат №1</w:t>
            </w:r>
            <w:r w:rsidR="00FF3856" w:rsidRPr="00B475A3">
              <w:rPr>
                <w:sz w:val="24"/>
                <w:szCs w:val="24"/>
              </w:rPr>
              <w:t>»;</w:t>
            </w:r>
          </w:p>
          <w:p w:rsidR="00695919" w:rsidRPr="00B475A3" w:rsidRDefault="009830D1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proofErr w:type="spellStart"/>
            <w:r w:rsidR="00237D7E">
              <w:rPr>
                <w:sz w:val="24"/>
                <w:szCs w:val="24"/>
              </w:rPr>
              <w:t>Тенисон</w:t>
            </w:r>
            <w:proofErr w:type="spellEnd"/>
            <w:r w:rsidR="00237D7E">
              <w:rPr>
                <w:sz w:val="24"/>
                <w:szCs w:val="24"/>
              </w:rPr>
              <w:t xml:space="preserve"> Арине, учаще</w:t>
            </w:r>
            <w:r w:rsidR="00063B45">
              <w:rPr>
                <w:sz w:val="24"/>
                <w:szCs w:val="24"/>
              </w:rPr>
              <w:t>йся</w:t>
            </w:r>
            <w:r w:rsidR="002866DA">
              <w:rPr>
                <w:sz w:val="24"/>
                <w:szCs w:val="24"/>
              </w:rPr>
              <w:t xml:space="preserve"> 11</w:t>
            </w:r>
            <w:r w:rsidR="00AB700C" w:rsidRPr="00B475A3">
              <w:rPr>
                <w:sz w:val="24"/>
                <w:szCs w:val="24"/>
              </w:rPr>
              <w:t xml:space="preserve"> класса </w:t>
            </w:r>
            <w:r w:rsidR="002866DA" w:rsidRPr="00B475A3">
              <w:rPr>
                <w:sz w:val="24"/>
                <w:szCs w:val="24"/>
              </w:rPr>
              <w:t>Муниципального бюджетного общеобразовательного учреждения «Каргасокская средняя общеобразовательная школа-интернат №1</w:t>
            </w:r>
            <w:r w:rsidR="00AB700C" w:rsidRPr="00B475A3">
              <w:rPr>
                <w:sz w:val="24"/>
                <w:szCs w:val="24"/>
              </w:rPr>
              <w:t>»;</w:t>
            </w:r>
          </w:p>
          <w:p w:rsidR="009830D1" w:rsidRPr="00B475A3" w:rsidRDefault="009830D1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proofErr w:type="spellStart"/>
            <w:r w:rsidR="00BA59EE">
              <w:rPr>
                <w:sz w:val="24"/>
                <w:szCs w:val="24"/>
              </w:rPr>
              <w:t>Монголину</w:t>
            </w:r>
            <w:proofErr w:type="spellEnd"/>
            <w:r w:rsidR="00BA59EE">
              <w:rPr>
                <w:sz w:val="24"/>
                <w:szCs w:val="24"/>
              </w:rPr>
              <w:t xml:space="preserve"> Дмитрию, </w:t>
            </w:r>
            <w:r w:rsidR="00063B45">
              <w:rPr>
                <w:sz w:val="24"/>
                <w:szCs w:val="24"/>
              </w:rPr>
              <w:t>учащемуся</w:t>
            </w:r>
            <w:r w:rsidR="00BA59EE">
              <w:rPr>
                <w:sz w:val="24"/>
                <w:szCs w:val="24"/>
              </w:rPr>
              <w:t xml:space="preserve"> 8</w:t>
            </w:r>
            <w:r w:rsidRPr="00B475A3">
              <w:rPr>
                <w:sz w:val="24"/>
                <w:szCs w:val="24"/>
              </w:rPr>
              <w:t xml:space="preserve"> класса </w:t>
            </w:r>
            <w:r w:rsidR="00BA59EE" w:rsidRPr="00B475A3">
              <w:rPr>
                <w:sz w:val="24"/>
                <w:szCs w:val="24"/>
              </w:rPr>
              <w:t>Муниципального бюджетного общеобразовательного учреждения «Каргасокская средняя общеобразовательная школа-интернат №1</w:t>
            </w:r>
            <w:r w:rsidRPr="00B475A3">
              <w:rPr>
                <w:sz w:val="24"/>
                <w:szCs w:val="24"/>
              </w:rPr>
              <w:t>»;</w:t>
            </w:r>
          </w:p>
          <w:p w:rsidR="00695919" w:rsidRPr="00B475A3" w:rsidRDefault="009830D1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r w:rsidR="00695919" w:rsidRPr="00B475A3">
              <w:rPr>
                <w:sz w:val="24"/>
                <w:szCs w:val="24"/>
              </w:rPr>
              <w:t>1.2. в номинации «Смешанная категория»</w:t>
            </w:r>
            <w:r w:rsidR="008755FC" w:rsidRPr="00B475A3">
              <w:rPr>
                <w:sz w:val="24"/>
                <w:szCs w:val="24"/>
              </w:rPr>
              <w:t xml:space="preserve"> следующим учащимся:</w:t>
            </w:r>
          </w:p>
          <w:p w:rsidR="00695919" w:rsidRPr="00B475A3" w:rsidRDefault="009830D1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r w:rsidR="0043703E">
              <w:rPr>
                <w:sz w:val="24"/>
                <w:szCs w:val="24"/>
              </w:rPr>
              <w:t>Мартин Кристине</w:t>
            </w:r>
            <w:r w:rsidR="00695919" w:rsidRPr="00B475A3">
              <w:rPr>
                <w:sz w:val="24"/>
                <w:szCs w:val="24"/>
              </w:rPr>
              <w:t xml:space="preserve">, </w:t>
            </w:r>
            <w:r w:rsidR="0043703E">
              <w:rPr>
                <w:sz w:val="24"/>
                <w:szCs w:val="24"/>
              </w:rPr>
              <w:t>уч</w:t>
            </w:r>
            <w:r w:rsidR="00063B45">
              <w:rPr>
                <w:sz w:val="24"/>
                <w:szCs w:val="24"/>
              </w:rPr>
              <w:t>а</w:t>
            </w:r>
            <w:r w:rsidR="00237D7E">
              <w:rPr>
                <w:sz w:val="24"/>
                <w:szCs w:val="24"/>
              </w:rPr>
              <w:t>ще</w:t>
            </w:r>
            <w:r w:rsidR="00063B45">
              <w:rPr>
                <w:sz w:val="24"/>
                <w:szCs w:val="24"/>
              </w:rPr>
              <w:t>йся</w:t>
            </w:r>
            <w:r w:rsidR="0043703E">
              <w:rPr>
                <w:sz w:val="24"/>
                <w:szCs w:val="24"/>
              </w:rPr>
              <w:t xml:space="preserve"> 8</w:t>
            </w:r>
            <w:r w:rsidR="00695919" w:rsidRPr="00B475A3">
              <w:rPr>
                <w:sz w:val="24"/>
                <w:szCs w:val="24"/>
              </w:rPr>
              <w:t xml:space="preserve"> класса </w:t>
            </w:r>
            <w:r w:rsidRPr="00B475A3">
              <w:rPr>
                <w:sz w:val="24"/>
                <w:szCs w:val="24"/>
              </w:rPr>
              <w:t xml:space="preserve">Муниципального </w:t>
            </w:r>
            <w:r w:rsidR="0043703E">
              <w:rPr>
                <w:sz w:val="24"/>
                <w:szCs w:val="24"/>
              </w:rPr>
              <w:t xml:space="preserve">казенного </w:t>
            </w:r>
            <w:r w:rsidRPr="00B475A3">
              <w:rPr>
                <w:sz w:val="24"/>
                <w:szCs w:val="24"/>
              </w:rPr>
              <w:t>общеобразовательного учреждения «</w:t>
            </w:r>
            <w:r w:rsidR="0043703E">
              <w:rPr>
                <w:sz w:val="24"/>
                <w:szCs w:val="24"/>
              </w:rPr>
              <w:t>Вертикос</w:t>
            </w:r>
            <w:r w:rsidRPr="00B475A3">
              <w:rPr>
                <w:sz w:val="24"/>
                <w:szCs w:val="24"/>
              </w:rPr>
              <w:t>ская сред</w:t>
            </w:r>
            <w:r w:rsidR="0043703E">
              <w:rPr>
                <w:sz w:val="24"/>
                <w:szCs w:val="24"/>
              </w:rPr>
              <w:t>няя общеобразовательная школа»</w:t>
            </w:r>
            <w:r w:rsidRPr="00B475A3">
              <w:rPr>
                <w:sz w:val="24"/>
                <w:szCs w:val="24"/>
              </w:rPr>
              <w:t>;</w:t>
            </w:r>
          </w:p>
          <w:p w:rsidR="00695919" w:rsidRPr="00B475A3" w:rsidRDefault="009830D1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proofErr w:type="spellStart"/>
            <w:r w:rsidR="0043703E">
              <w:rPr>
                <w:sz w:val="24"/>
                <w:szCs w:val="24"/>
              </w:rPr>
              <w:t>Рользинг</w:t>
            </w:r>
            <w:proofErr w:type="spellEnd"/>
            <w:r w:rsidR="0043703E">
              <w:rPr>
                <w:sz w:val="24"/>
                <w:szCs w:val="24"/>
              </w:rPr>
              <w:t xml:space="preserve"> Виктории</w:t>
            </w:r>
            <w:r w:rsidR="00237D7E">
              <w:rPr>
                <w:sz w:val="24"/>
                <w:szCs w:val="24"/>
              </w:rPr>
              <w:t>, учаще</w:t>
            </w:r>
            <w:r w:rsidR="00063B45">
              <w:rPr>
                <w:sz w:val="24"/>
                <w:szCs w:val="24"/>
              </w:rPr>
              <w:t>йся</w:t>
            </w:r>
            <w:r w:rsidR="0043703E">
              <w:rPr>
                <w:sz w:val="24"/>
                <w:szCs w:val="24"/>
              </w:rPr>
              <w:t xml:space="preserve"> 9</w:t>
            </w:r>
            <w:r w:rsidR="00695919" w:rsidRPr="00B475A3">
              <w:rPr>
                <w:sz w:val="24"/>
                <w:szCs w:val="24"/>
              </w:rPr>
              <w:t xml:space="preserve"> класса </w:t>
            </w:r>
            <w:r w:rsidRPr="00B475A3">
              <w:rPr>
                <w:sz w:val="24"/>
                <w:szCs w:val="24"/>
              </w:rPr>
              <w:t>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F80E39" w:rsidRPr="00B475A3" w:rsidRDefault="009830D1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r w:rsidR="00063B45">
              <w:rPr>
                <w:sz w:val="24"/>
                <w:szCs w:val="24"/>
              </w:rPr>
              <w:t xml:space="preserve">Тверетиной </w:t>
            </w:r>
            <w:r w:rsidR="00237D7E">
              <w:rPr>
                <w:sz w:val="24"/>
                <w:szCs w:val="24"/>
              </w:rPr>
              <w:t>Кристине, учаще</w:t>
            </w:r>
            <w:r w:rsidR="00063B45">
              <w:rPr>
                <w:sz w:val="24"/>
                <w:szCs w:val="24"/>
              </w:rPr>
              <w:t>йся</w:t>
            </w:r>
            <w:r w:rsidR="00A22D19">
              <w:rPr>
                <w:sz w:val="24"/>
                <w:szCs w:val="24"/>
              </w:rPr>
              <w:t xml:space="preserve"> 9</w:t>
            </w:r>
            <w:r w:rsidR="00F80E39" w:rsidRPr="00B475A3">
              <w:rPr>
                <w:sz w:val="24"/>
                <w:szCs w:val="24"/>
              </w:rPr>
              <w:t xml:space="preserve">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F80E39" w:rsidRPr="00B475A3" w:rsidRDefault="009830D1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proofErr w:type="spellStart"/>
            <w:r w:rsidR="002E4552">
              <w:rPr>
                <w:sz w:val="24"/>
                <w:szCs w:val="24"/>
              </w:rPr>
              <w:t>Телятникову</w:t>
            </w:r>
            <w:proofErr w:type="spellEnd"/>
            <w:r w:rsidR="002E4552">
              <w:rPr>
                <w:sz w:val="24"/>
                <w:szCs w:val="24"/>
              </w:rPr>
              <w:t xml:space="preserve"> Илье, </w:t>
            </w:r>
            <w:r w:rsidR="00063B45">
              <w:rPr>
                <w:sz w:val="24"/>
                <w:szCs w:val="24"/>
              </w:rPr>
              <w:t>у</w:t>
            </w:r>
            <w:r w:rsidR="00237D7E">
              <w:rPr>
                <w:sz w:val="24"/>
                <w:szCs w:val="24"/>
              </w:rPr>
              <w:t>чаще</w:t>
            </w:r>
            <w:r w:rsidR="00063B45">
              <w:rPr>
                <w:sz w:val="24"/>
                <w:szCs w:val="24"/>
              </w:rPr>
              <w:t>муся</w:t>
            </w:r>
            <w:r w:rsidR="002E4552">
              <w:rPr>
                <w:sz w:val="24"/>
                <w:szCs w:val="24"/>
              </w:rPr>
              <w:t xml:space="preserve"> 10</w:t>
            </w:r>
            <w:r w:rsidR="00F90B6C" w:rsidRPr="00B475A3">
              <w:rPr>
                <w:sz w:val="24"/>
                <w:szCs w:val="24"/>
              </w:rPr>
              <w:t xml:space="preserve">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8E4F57" w:rsidRPr="00B475A3" w:rsidRDefault="008E4F57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lastRenderedPageBreak/>
              <w:t xml:space="preserve">- </w:t>
            </w:r>
            <w:r w:rsidR="002E4552">
              <w:rPr>
                <w:sz w:val="24"/>
                <w:szCs w:val="24"/>
              </w:rPr>
              <w:t>Воробьеву-Исаеву</w:t>
            </w:r>
            <w:r w:rsidR="00063B45">
              <w:rPr>
                <w:sz w:val="24"/>
                <w:szCs w:val="24"/>
              </w:rPr>
              <w:t xml:space="preserve"> Всеславу</w:t>
            </w:r>
            <w:r w:rsidR="002E4552">
              <w:rPr>
                <w:sz w:val="24"/>
                <w:szCs w:val="24"/>
              </w:rPr>
              <w:t xml:space="preserve">, </w:t>
            </w:r>
            <w:r w:rsidR="00F30F8D">
              <w:rPr>
                <w:sz w:val="24"/>
                <w:szCs w:val="24"/>
              </w:rPr>
              <w:t>учащемуся</w:t>
            </w:r>
            <w:r w:rsidR="002E4552">
              <w:rPr>
                <w:sz w:val="24"/>
                <w:szCs w:val="24"/>
              </w:rPr>
              <w:t xml:space="preserve"> 7</w:t>
            </w:r>
            <w:r w:rsidR="00D4377A" w:rsidRPr="00B475A3">
              <w:rPr>
                <w:sz w:val="24"/>
                <w:szCs w:val="24"/>
              </w:rPr>
              <w:t xml:space="preserve">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695919" w:rsidRPr="00B475A3" w:rsidRDefault="008E4F57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>1</w:t>
            </w:r>
            <w:r w:rsidR="00695919" w:rsidRPr="00B475A3">
              <w:rPr>
                <w:sz w:val="24"/>
                <w:szCs w:val="24"/>
              </w:rPr>
              <w:t>.3. в номинации «Физкультурно-спортивные достижения»</w:t>
            </w:r>
            <w:r w:rsidR="008755FC" w:rsidRPr="00B475A3">
              <w:rPr>
                <w:sz w:val="24"/>
                <w:szCs w:val="24"/>
              </w:rPr>
              <w:t xml:space="preserve"> следующим учащимся:</w:t>
            </w:r>
          </w:p>
          <w:p w:rsidR="008E4F57" w:rsidRPr="00B475A3" w:rsidRDefault="008E4F57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proofErr w:type="spellStart"/>
            <w:r w:rsidR="00106541">
              <w:rPr>
                <w:sz w:val="24"/>
                <w:szCs w:val="24"/>
              </w:rPr>
              <w:t>Карамушко</w:t>
            </w:r>
            <w:proofErr w:type="spellEnd"/>
            <w:r w:rsidR="00106541">
              <w:rPr>
                <w:sz w:val="24"/>
                <w:szCs w:val="24"/>
              </w:rPr>
              <w:t xml:space="preserve"> Кириллу, </w:t>
            </w:r>
            <w:r w:rsidR="00F30F8D">
              <w:rPr>
                <w:sz w:val="24"/>
                <w:szCs w:val="24"/>
              </w:rPr>
              <w:t>учащемуся</w:t>
            </w:r>
            <w:r w:rsidR="00106541">
              <w:rPr>
                <w:sz w:val="24"/>
                <w:szCs w:val="24"/>
              </w:rPr>
              <w:t xml:space="preserve"> 8</w:t>
            </w:r>
            <w:r w:rsidRPr="00B475A3">
              <w:rPr>
                <w:sz w:val="24"/>
                <w:szCs w:val="24"/>
              </w:rPr>
              <w:t xml:space="preserve"> класса Муниципального бюджетного общеобразовательного учреждения «Каргасокская средняя общеобразовательная школа</w:t>
            </w:r>
            <w:r w:rsidR="00106541">
              <w:rPr>
                <w:sz w:val="24"/>
                <w:szCs w:val="24"/>
              </w:rPr>
              <w:t xml:space="preserve"> №2</w:t>
            </w:r>
            <w:r w:rsidRPr="00B475A3">
              <w:rPr>
                <w:sz w:val="24"/>
                <w:szCs w:val="24"/>
              </w:rPr>
              <w:t>»;</w:t>
            </w:r>
          </w:p>
          <w:p w:rsidR="008E4F57" w:rsidRDefault="009A5DF2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- </w:t>
            </w:r>
            <w:proofErr w:type="spellStart"/>
            <w:r w:rsidR="00257B17">
              <w:rPr>
                <w:sz w:val="24"/>
                <w:szCs w:val="24"/>
              </w:rPr>
              <w:t>Штель</w:t>
            </w:r>
            <w:proofErr w:type="spellEnd"/>
            <w:r w:rsidR="00257B17">
              <w:rPr>
                <w:sz w:val="24"/>
                <w:szCs w:val="24"/>
              </w:rPr>
              <w:t xml:space="preserve"> Полине</w:t>
            </w:r>
            <w:r w:rsidRPr="00B475A3">
              <w:rPr>
                <w:sz w:val="24"/>
                <w:szCs w:val="24"/>
              </w:rPr>
              <w:t xml:space="preserve">, </w:t>
            </w:r>
            <w:r w:rsidR="00F30F8D">
              <w:rPr>
                <w:sz w:val="24"/>
                <w:szCs w:val="24"/>
              </w:rPr>
              <w:t>учащейся</w:t>
            </w:r>
            <w:r w:rsidR="00106541">
              <w:rPr>
                <w:sz w:val="24"/>
                <w:szCs w:val="24"/>
              </w:rPr>
              <w:t xml:space="preserve"> 8</w:t>
            </w:r>
            <w:r w:rsidR="008E4F57" w:rsidRPr="00B475A3">
              <w:rPr>
                <w:sz w:val="24"/>
                <w:szCs w:val="24"/>
              </w:rPr>
              <w:t xml:space="preserve"> класса Муниципального бюджетного общеобразовательного учреждения «Каргасокская ср</w:t>
            </w:r>
            <w:r w:rsidR="00106541">
              <w:rPr>
                <w:sz w:val="24"/>
                <w:szCs w:val="24"/>
              </w:rPr>
              <w:t>едняя общеобразовательная школа №2</w:t>
            </w:r>
            <w:r w:rsidR="008E4F57" w:rsidRPr="00B475A3">
              <w:rPr>
                <w:sz w:val="24"/>
                <w:szCs w:val="24"/>
              </w:rPr>
              <w:t>»;</w:t>
            </w:r>
          </w:p>
          <w:p w:rsidR="00106541" w:rsidRPr="00B475A3" w:rsidRDefault="00106541" w:rsidP="00807AE2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Петрухин</w:t>
            </w:r>
            <w:r w:rsidR="00997B7A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Егор</w:t>
            </w:r>
            <w:r w:rsidR="00997B7A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, </w:t>
            </w:r>
            <w:r w:rsidR="00F30F8D">
              <w:rPr>
                <w:sz w:val="24"/>
                <w:szCs w:val="24"/>
              </w:rPr>
              <w:t>учащемуся</w:t>
            </w:r>
            <w:r>
              <w:rPr>
                <w:sz w:val="24"/>
                <w:szCs w:val="24"/>
              </w:rPr>
              <w:t xml:space="preserve"> 9</w:t>
            </w:r>
            <w:r w:rsidRPr="00B475A3">
              <w:rPr>
                <w:sz w:val="24"/>
                <w:szCs w:val="24"/>
              </w:rPr>
              <w:t xml:space="preserve"> класса Муниципального бюджетного общеобразовательного учреждения «Каргасокская средняя общеобр</w:t>
            </w:r>
            <w:r w:rsidR="00F86D34">
              <w:rPr>
                <w:sz w:val="24"/>
                <w:szCs w:val="24"/>
              </w:rPr>
              <w:t>азовательная школа-интернат №1».</w:t>
            </w:r>
          </w:p>
          <w:p w:rsidR="008E4F57" w:rsidRPr="00661DC6" w:rsidRDefault="008E4F57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B475A3">
              <w:rPr>
                <w:sz w:val="24"/>
                <w:szCs w:val="24"/>
              </w:rPr>
              <w:t xml:space="preserve">2. </w:t>
            </w:r>
            <w:r w:rsidR="00C62138" w:rsidRPr="00661DC6">
              <w:rPr>
                <w:sz w:val="24"/>
                <w:szCs w:val="24"/>
              </w:rPr>
              <w:t xml:space="preserve">Управлению образования, опеки и попечительства </w:t>
            </w:r>
            <w:r w:rsidR="006B3D15" w:rsidRPr="00661DC6">
              <w:rPr>
                <w:sz w:val="24"/>
                <w:szCs w:val="24"/>
              </w:rPr>
              <w:t>муниципального образования</w:t>
            </w:r>
            <w:r w:rsidR="00C62138" w:rsidRPr="00661DC6">
              <w:rPr>
                <w:sz w:val="24"/>
                <w:szCs w:val="24"/>
              </w:rPr>
              <w:t xml:space="preserve"> «Каргасокский район» (</w:t>
            </w:r>
            <w:proofErr w:type="spellStart"/>
            <w:r w:rsidR="00106541" w:rsidRPr="00661DC6">
              <w:rPr>
                <w:sz w:val="24"/>
                <w:szCs w:val="24"/>
              </w:rPr>
              <w:t>Перемитину</w:t>
            </w:r>
            <w:proofErr w:type="spellEnd"/>
            <w:r w:rsidR="00106541" w:rsidRPr="00661DC6">
              <w:rPr>
                <w:sz w:val="24"/>
                <w:szCs w:val="24"/>
              </w:rPr>
              <w:t xml:space="preserve"> С.В</w:t>
            </w:r>
            <w:r w:rsidR="006820A3">
              <w:rPr>
                <w:sz w:val="24"/>
                <w:szCs w:val="24"/>
              </w:rPr>
              <w:t>.</w:t>
            </w:r>
            <w:r w:rsidR="00C62138" w:rsidRPr="00661DC6">
              <w:rPr>
                <w:sz w:val="24"/>
                <w:szCs w:val="24"/>
              </w:rPr>
              <w:t xml:space="preserve">) расходы на выплату стипендии </w:t>
            </w:r>
            <w:r w:rsidR="00695919" w:rsidRPr="00661DC6">
              <w:rPr>
                <w:sz w:val="24"/>
                <w:szCs w:val="24"/>
              </w:rPr>
              <w:t>Главы Каргасокского района</w:t>
            </w:r>
            <w:r w:rsidR="003F4E07" w:rsidRPr="00661DC6">
              <w:rPr>
                <w:sz w:val="24"/>
                <w:szCs w:val="24"/>
              </w:rPr>
              <w:t xml:space="preserve"> </w:t>
            </w:r>
            <w:r w:rsidR="00C62138" w:rsidRPr="00661DC6">
              <w:rPr>
                <w:sz w:val="24"/>
                <w:szCs w:val="24"/>
              </w:rPr>
              <w:t xml:space="preserve">производить из </w:t>
            </w:r>
            <w:r w:rsidR="000576DA" w:rsidRPr="00B475A3">
              <w:rPr>
                <w:sz w:val="24"/>
                <w:szCs w:val="24"/>
              </w:rPr>
              <w:t>средств Подпрограммы №1</w:t>
            </w:r>
            <w:r w:rsidR="00B73385" w:rsidRPr="00B475A3">
              <w:rPr>
                <w:sz w:val="24"/>
                <w:szCs w:val="24"/>
              </w:rPr>
              <w:t xml:space="preserve"> «</w:t>
            </w:r>
            <w:r w:rsidR="000576DA" w:rsidRPr="00B475A3">
              <w:rPr>
                <w:sz w:val="24"/>
                <w:szCs w:val="24"/>
              </w:rPr>
              <w:t>Развитие дошкольного, общего и дополнительного образования</w:t>
            </w:r>
            <w:r w:rsidR="00B73385" w:rsidRPr="00B475A3">
              <w:rPr>
                <w:sz w:val="24"/>
                <w:szCs w:val="24"/>
              </w:rPr>
              <w:t xml:space="preserve">» </w:t>
            </w:r>
            <w:r w:rsidR="00F10A87" w:rsidRPr="00B475A3">
              <w:rPr>
                <w:sz w:val="24"/>
                <w:szCs w:val="24"/>
              </w:rPr>
              <w:t>муниципальной программы «Развитие образования в муниципальном образовании «Каргасокский район»</w:t>
            </w:r>
            <w:r w:rsidR="00992E1F" w:rsidRPr="00B475A3">
              <w:rPr>
                <w:sz w:val="24"/>
                <w:szCs w:val="24"/>
              </w:rPr>
              <w:t>.</w:t>
            </w:r>
          </w:p>
          <w:p w:rsidR="006B3D15" w:rsidRPr="00B475A3" w:rsidRDefault="008E4F57" w:rsidP="00807AE2">
            <w:pPr>
              <w:ind w:firstLine="709"/>
              <w:jc w:val="both"/>
              <w:rPr>
                <w:sz w:val="24"/>
                <w:szCs w:val="24"/>
              </w:rPr>
            </w:pPr>
            <w:r w:rsidRPr="00661DC6">
              <w:rPr>
                <w:sz w:val="24"/>
                <w:szCs w:val="24"/>
              </w:rPr>
              <w:t xml:space="preserve">3. </w:t>
            </w:r>
            <w:r w:rsidR="00FD52CB" w:rsidRPr="00661DC6">
              <w:rPr>
                <w:sz w:val="24"/>
                <w:szCs w:val="24"/>
              </w:rPr>
              <w:t>Официально опубликовать</w:t>
            </w:r>
            <w:r w:rsidR="007A4449" w:rsidRPr="00661DC6">
              <w:rPr>
                <w:sz w:val="24"/>
                <w:szCs w:val="24"/>
              </w:rPr>
              <w:t xml:space="preserve"> </w:t>
            </w:r>
            <w:r w:rsidR="009200E6" w:rsidRPr="00661DC6">
              <w:rPr>
                <w:sz w:val="24"/>
                <w:szCs w:val="24"/>
              </w:rPr>
              <w:t>(обна</w:t>
            </w:r>
            <w:r w:rsidR="00172F85" w:rsidRPr="00661DC6">
              <w:rPr>
                <w:sz w:val="24"/>
                <w:szCs w:val="24"/>
              </w:rPr>
              <w:t>родовать)</w:t>
            </w:r>
            <w:r w:rsidR="00FD52CB" w:rsidRPr="00661DC6">
              <w:rPr>
                <w:sz w:val="24"/>
                <w:szCs w:val="24"/>
              </w:rPr>
              <w:t xml:space="preserve"> настоящее постановление в порядке, установленном Уставом муниципального образования «Каргасокский район». </w:t>
            </w:r>
          </w:p>
          <w:p w:rsidR="00FD52CB" w:rsidRPr="00661DC6" w:rsidRDefault="003E44D5" w:rsidP="00661DC6">
            <w:pPr>
              <w:ind w:firstLine="709"/>
              <w:jc w:val="both"/>
              <w:rPr>
                <w:sz w:val="24"/>
                <w:szCs w:val="24"/>
              </w:rPr>
            </w:pPr>
            <w:r w:rsidRPr="003E44D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41910</wp:posOffset>
                  </wp:positionV>
                  <wp:extent cx="1400175" cy="1428750"/>
                  <wp:effectExtent l="0" t="0" r="9525" b="0"/>
                  <wp:wrapNone/>
                  <wp:docPr id="1" name="Рисунок 1" descr="C:\Users\chubabriya\Desktop\протокол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ubabriya\Desktop\протокол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4F57" w:rsidRPr="00661DC6" w:rsidRDefault="008E4F57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8E4F57" w:rsidRPr="00661DC6" w:rsidRDefault="008E4F57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E827A5" w:rsidRPr="00661DC6" w:rsidRDefault="00E827A5" w:rsidP="00661DC6">
            <w:pPr>
              <w:ind w:firstLine="709"/>
              <w:jc w:val="both"/>
              <w:rPr>
                <w:sz w:val="24"/>
                <w:szCs w:val="24"/>
              </w:rPr>
            </w:pPr>
            <w:r w:rsidRPr="00661DC6">
              <w:rPr>
                <w:sz w:val="24"/>
                <w:szCs w:val="24"/>
              </w:rPr>
              <w:t>Глав</w:t>
            </w:r>
            <w:r w:rsidR="00053844" w:rsidRPr="00661DC6">
              <w:rPr>
                <w:sz w:val="24"/>
                <w:szCs w:val="24"/>
              </w:rPr>
              <w:t xml:space="preserve">а </w:t>
            </w:r>
            <w:r w:rsidR="0012640E" w:rsidRPr="00661DC6">
              <w:rPr>
                <w:sz w:val="24"/>
                <w:szCs w:val="24"/>
              </w:rPr>
              <w:t>Каргасокского</w:t>
            </w:r>
            <w:r w:rsidRPr="00661DC6">
              <w:rPr>
                <w:sz w:val="24"/>
                <w:szCs w:val="24"/>
              </w:rPr>
              <w:t xml:space="preserve"> района</w:t>
            </w:r>
            <w:r w:rsidR="007A4449" w:rsidRPr="00661DC6">
              <w:rPr>
                <w:sz w:val="24"/>
                <w:szCs w:val="24"/>
              </w:rPr>
              <w:t xml:space="preserve">                                  </w:t>
            </w:r>
            <w:r w:rsidR="00FA2F9B">
              <w:rPr>
                <w:sz w:val="24"/>
                <w:szCs w:val="24"/>
              </w:rPr>
              <w:t xml:space="preserve">                </w:t>
            </w:r>
            <w:r w:rsidR="007A4449" w:rsidRPr="00661DC6">
              <w:rPr>
                <w:sz w:val="24"/>
                <w:szCs w:val="24"/>
              </w:rPr>
              <w:t xml:space="preserve">                   </w:t>
            </w:r>
            <w:r w:rsidR="00EE578A" w:rsidRPr="00661DC6">
              <w:rPr>
                <w:sz w:val="24"/>
                <w:szCs w:val="24"/>
              </w:rPr>
              <w:t>А.П.</w:t>
            </w:r>
            <w:r w:rsidR="007A4449" w:rsidRPr="00661DC6">
              <w:rPr>
                <w:sz w:val="24"/>
                <w:szCs w:val="24"/>
              </w:rPr>
              <w:t xml:space="preserve"> </w:t>
            </w:r>
            <w:r w:rsidR="00EE578A" w:rsidRPr="00661DC6">
              <w:rPr>
                <w:sz w:val="24"/>
                <w:szCs w:val="24"/>
              </w:rPr>
              <w:t>Ащеулов</w:t>
            </w:r>
          </w:p>
          <w:p w:rsidR="006F28BC" w:rsidRPr="00661DC6" w:rsidRDefault="006F28BC" w:rsidP="00661DC6">
            <w:pPr>
              <w:ind w:firstLine="709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6F28BC" w:rsidRPr="00661DC6" w:rsidRDefault="006F28BC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B3A94" w:rsidRPr="00B475A3" w:rsidRDefault="00FB3A94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B26CD1" w:rsidRDefault="00B26CD1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A2F9B" w:rsidRPr="00B475A3" w:rsidRDefault="00FA2F9B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763EC1" w:rsidRPr="00B475A3" w:rsidRDefault="00763EC1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50677E" w:rsidRPr="00B475A3" w:rsidRDefault="0050677E" w:rsidP="00661DC6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0576DA" w:rsidRPr="00FA2F9B" w:rsidRDefault="00106541" w:rsidP="00661DC6">
            <w:pPr>
              <w:ind w:firstLine="709"/>
              <w:jc w:val="both"/>
            </w:pPr>
            <w:r w:rsidRPr="00FA2F9B">
              <w:t>Перемитин</w:t>
            </w:r>
            <w:r w:rsidR="00E827A5" w:rsidRPr="00FA2F9B">
              <w:t xml:space="preserve"> </w:t>
            </w:r>
            <w:r w:rsidR="00FA2F9B" w:rsidRPr="00FA2F9B">
              <w:t>С.В.</w:t>
            </w:r>
          </w:p>
          <w:p w:rsidR="00FB3A94" w:rsidRPr="00B475A3" w:rsidRDefault="00E827A5" w:rsidP="00661DC6">
            <w:pPr>
              <w:ind w:firstLine="709"/>
              <w:jc w:val="both"/>
              <w:rPr>
                <w:sz w:val="24"/>
                <w:szCs w:val="24"/>
              </w:rPr>
            </w:pPr>
            <w:r w:rsidRPr="00FA2F9B">
              <w:t>2-22-05</w:t>
            </w:r>
          </w:p>
        </w:tc>
      </w:tr>
    </w:tbl>
    <w:p w:rsidR="00317666" w:rsidRPr="00FA2F9B" w:rsidRDefault="00317666" w:rsidP="00227742">
      <w:pPr>
        <w:tabs>
          <w:tab w:val="left" w:pos="3018"/>
        </w:tabs>
        <w:rPr>
          <w:b/>
          <w:sz w:val="2"/>
          <w:szCs w:val="2"/>
        </w:rPr>
      </w:pPr>
    </w:p>
    <w:sectPr w:rsidR="00317666" w:rsidRPr="00FA2F9B" w:rsidSect="00C7765A">
      <w:headerReference w:type="even" r:id="rId10"/>
      <w:headerReference w:type="default" r:id="rId11"/>
      <w:pgSz w:w="11907" w:h="16840" w:code="9"/>
      <w:pgMar w:top="1134" w:right="56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CE7" w:rsidRDefault="00850CE7">
      <w:r>
        <w:separator/>
      </w:r>
    </w:p>
  </w:endnote>
  <w:endnote w:type="continuationSeparator" w:id="0">
    <w:p w:rsidR="00850CE7" w:rsidRDefault="00850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33F47949-CA00-4ACD-B4A5-C8545A3E0063}"/>
    <w:embedBold r:id="rId2" w:fontKey="{CB6A581F-8B9A-4B32-B942-88CC0B6558B7}"/>
    <w:embedBoldItalic r:id="rId3" w:fontKey="{CC4738A9-8F0C-406C-9855-BFD79329EF6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1F5DBC7D-D630-4449-9FA0-6616777DC298}"/>
    <w:embedBold r:id="rId5" w:fontKey="{A504DF4B-207E-48AA-ABA9-6BBB70A3D1EE}"/>
    <w:embedBoldItalic r:id="rId6" w:fontKey="{475CABF3-F6B8-4EE1-9426-143F060CEDA1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40649841-4C97-49B0-866B-BB9731D1721B}"/>
    <w:embedBold r:id="rId8" w:fontKey="{122D5277-4A70-44E2-87FB-97F3CE44034F}"/>
    <w:embedBoldItalic r:id="rId9" w:fontKey="{D5FBA58B-19C3-4315-B81B-E8D7A44EB11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0BC61AC3-11BE-4FF7-A463-F351D379E2C4}"/>
    <w:embedBoldItalic r:id="rId11" w:fontKey="{6E2B15E1-450C-4BF7-BCCD-34D291E1C2B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2" w:fontKey="{ED45F2FC-017F-4C47-B265-2B4F1FD5BC00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3" w:fontKey="{1127715B-B2D3-4F28-9ED8-EE8DFB9C7D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CE7" w:rsidRDefault="00850CE7">
      <w:r>
        <w:separator/>
      </w:r>
    </w:p>
  </w:footnote>
  <w:footnote w:type="continuationSeparator" w:id="0">
    <w:p w:rsidR="00850CE7" w:rsidRDefault="00850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A16" w:rsidRDefault="001444F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B2A1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B2A16" w:rsidRDefault="00CB2A1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A16" w:rsidRDefault="001444F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B2A1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E44D5">
      <w:rPr>
        <w:rStyle w:val="a7"/>
        <w:noProof/>
      </w:rPr>
      <w:t>2</w:t>
    </w:r>
    <w:r>
      <w:rPr>
        <w:rStyle w:val="a7"/>
      </w:rPr>
      <w:fldChar w:fldCharType="end"/>
    </w:r>
  </w:p>
  <w:p w:rsidR="00CB2A16" w:rsidRDefault="00CB2A1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4767B"/>
    <w:multiLevelType w:val="hybridMultilevel"/>
    <w:tmpl w:val="97B4396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7A4842"/>
    <w:multiLevelType w:val="hybridMultilevel"/>
    <w:tmpl w:val="88549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77554C"/>
    <w:multiLevelType w:val="hybridMultilevel"/>
    <w:tmpl w:val="C4C2BDF8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 w15:restartNumberingAfterBreak="0">
    <w:nsid w:val="1B443AC1"/>
    <w:multiLevelType w:val="hybridMultilevel"/>
    <w:tmpl w:val="948AEF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5584841"/>
    <w:multiLevelType w:val="multilevel"/>
    <w:tmpl w:val="5B2E6ECC"/>
    <w:lvl w:ilvl="0">
      <w:start w:val="20"/>
      <w:numFmt w:val="decimal"/>
      <w:lvlText w:val="%1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</w:abstractNum>
  <w:abstractNum w:abstractNumId="5" w15:restartNumberingAfterBreak="0">
    <w:nsid w:val="26E13E90"/>
    <w:multiLevelType w:val="singleLevel"/>
    <w:tmpl w:val="C4C426F8"/>
    <w:lvl w:ilvl="0">
      <w:start w:val="2002"/>
      <w:numFmt w:val="decimal"/>
      <w:lvlText w:val="%1."/>
      <w:lvlJc w:val="left"/>
      <w:pPr>
        <w:tabs>
          <w:tab w:val="num" w:pos="603"/>
        </w:tabs>
        <w:ind w:left="603" w:hanging="603"/>
      </w:pPr>
      <w:rPr>
        <w:rFonts w:cs="Times New Roman" w:hint="default"/>
      </w:rPr>
    </w:lvl>
  </w:abstractNum>
  <w:abstractNum w:abstractNumId="6" w15:restartNumberingAfterBreak="0">
    <w:nsid w:val="3161239B"/>
    <w:multiLevelType w:val="hybridMultilevel"/>
    <w:tmpl w:val="E2546DD4"/>
    <w:lvl w:ilvl="0" w:tplc="72D01DA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39261654"/>
    <w:multiLevelType w:val="singleLevel"/>
    <w:tmpl w:val="AE72EF5C"/>
    <w:lvl w:ilvl="0">
      <w:start w:val="2"/>
      <w:numFmt w:val="decimal"/>
      <w:lvlText w:val="%1.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8" w15:restartNumberingAfterBreak="0">
    <w:nsid w:val="3B8B0BEB"/>
    <w:multiLevelType w:val="singleLevel"/>
    <w:tmpl w:val="EFC88D7C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</w:abstractNum>
  <w:abstractNum w:abstractNumId="9" w15:restartNumberingAfterBreak="0">
    <w:nsid w:val="3F433194"/>
    <w:multiLevelType w:val="multilevel"/>
    <w:tmpl w:val="81449D50"/>
    <w:lvl w:ilvl="0">
      <w:start w:val="17"/>
      <w:numFmt w:val="decimal"/>
      <w:lvlText w:val="%1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1">
      <w:start w:val="5"/>
      <w:numFmt w:val="decimalZero"/>
      <w:lvlText w:val="%1.%2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2">
      <w:start w:val="2002"/>
      <w:numFmt w:val="decimal"/>
      <w:lvlText w:val="%1.%2.%3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</w:abstractNum>
  <w:abstractNum w:abstractNumId="10" w15:restartNumberingAfterBreak="0">
    <w:nsid w:val="402D468A"/>
    <w:multiLevelType w:val="hybridMultilevel"/>
    <w:tmpl w:val="2B3AD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33D31F0"/>
    <w:multiLevelType w:val="hybridMultilevel"/>
    <w:tmpl w:val="FC6ECC50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36126B9"/>
    <w:multiLevelType w:val="multilevel"/>
    <w:tmpl w:val="A6127F9E"/>
    <w:lvl w:ilvl="0">
      <w:start w:val="3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1">
      <w:start w:val="7"/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67E2292"/>
    <w:multiLevelType w:val="singleLevel"/>
    <w:tmpl w:val="E29C03F4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cs="Times New Roman" w:hint="default"/>
      </w:rPr>
    </w:lvl>
  </w:abstractNum>
  <w:abstractNum w:abstractNumId="14" w15:restartNumberingAfterBreak="0">
    <w:nsid w:val="4DAE56D2"/>
    <w:multiLevelType w:val="hybridMultilevel"/>
    <w:tmpl w:val="FCEEF9AE"/>
    <w:lvl w:ilvl="0" w:tplc="0419000F">
      <w:start w:val="1"/>
      <w:numFmt w:val="decimal"/>
      <w:lvlText w:val="%1."/>
      <w:lvlJc w:val="left"/>
      <w:pPr>
        <w:ind w:left="7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  <w:rPr>
        <w:rFonts w:cs="Times New Roman"/>
      </w:rPr>
    </w:lvl>
  </w:abstractNum>
  <w:abstractNum w:abstractNumId="15" w15:restartNumberingAfterBreak="0">
    <w:nsid w:val="55281804"/>
    <w:multiLevelType w:val="hybridMultilevel"/>
    <w:tmpl w:val="2C2A99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7615F46"/>
    <w:multiLevelType w:val="hybridMultilevel"/>
    <w:tmpl w:val="A0127F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5A5F2CEC"/>
    <w:multiLevelType w:val="hybridMultilevel"/>
    <w:tmpl w:val="42D8B18A"/>
    <w:lvl w:ilvl="0" w:tplc="03FC30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 w15:restartNumberingAfterBreak="0">
    <w:nsid w:val="615C3F93"/>
    <w:multiLevelType w:val="hybridMultilevel"/>
    <w:tmpl w:val="558414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886F44"/>
    <w:multiLevelType w:val="hybridMultilevel"/>
    <w:tmpl w:val="341EDF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9064941"/>
    <w:multiLevelType w:val="hybridMultilevel"/>
    <w:tmpl w:val="3BF490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BE15281"/>
    <w:multiLevelType w:val="hybridMultilevel"/>
    <w:tmpl w:val="CA467DF8"/>
    <w:lvl w:ilvl="0" w:tplc="1F78AD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 w15:restartNumberingAfterBreak="0">
    <w:nsid w:val="7359777D"/>
    <w:multiLevelType w:val="hybridMultilevel"/>
    <w:tmpl w:val="9F3C5F68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997339"/>
    <w:multiLevelType w:val="hybridMultilevel"/>
    <w:tmpl w:val="3BF490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5D0069F"/>
    <w:multiLevelType w:val="singleLevel"/>
    <w:tmpl w:val="7504AE58"/>
    <w:lvl w:ilvl="0">
      <w:start w:val="1"/>
      <w:numFmt w:val="decimal"/>
      <w:lvlText w:val="1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D770A62"/>
    <w:multiLevelType w:val="singleLevel"/>
    <w:tmpl w:val="1BF020FC"/>
    <w:lvl w:ilvl="0">
      <w:start w:val="2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D9048C"/>
    <w:multiLevelType w:val="multilevel"/>
    <w:tmpl w:val="3A926D10"/>
    <w:lvl w:ilvl="0">
      <w:start w:val="7"/>
      <w:numFmt w:val="decimalZero"/>
      <w:lvlText w:val="%1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1">
      <w:start w:val="5"/>
      <w:numFmt w:val="decimalZero"/>
      <w:lvlText w:val="%1.%2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</w:abstractNum>
  <w:num w:numId="1">
    <w:abstractNumId w:val="26"/>
  </w:num>
  <w:num w:numId="2">
    <w:abstractNumId w:val="13"/>
  </w:num>
  <w:num w:numId="3">
    <w:abstractNumId w:val="12"/>
  </w:num>
  <w:num w:numId="4">
    <w:abstractNumId w:val="8"/>
  </w:num>
  <w:num w:numId="5">
    <w:abstractNumId w:val="4"/>
  </w:num>
  <w:num w:numId="6">
    <w:abstractNumId w:val="9"/>
  </w:num>
  <w:num w:numId="7">
    <w:abstractNumId w:val="5"/>
  </w:num>
  <w:num w:numId="8">
    <w:abstractNumId w:val="10"/>
  </w:num>
  <w:num w:numId="9">
    <w:abstractNumId w:val="7"/>
  </w:num>
  <w:num w:numId="10">
    <w:abstractNumId w:val="16"/>
  </w:num>
  <w:num w:numId="11">
    <w:abstractNumId w:val="21"/>
  </w:num>
  <w:num w:numId="12">
    <w:abstractNumId w:val="19"/>
  </w:num>
  <w:num w:numId="13">
    <w:abstractNumId w:val="2"/>
  </w:num>
  <w:num w:numId="14">
    <w:abstractNumId w:val="22"/>
  </w:num>
  <w:num w:numId="15">
    <w:abstractNumId w:val="11"/>
  </w:num>
  <w:num w:numId="16">
    <w:abstractNumId w:val="1"/>
  </w:num>
  <w:num w:numId="17">
    <w:abstractNumId w:val="17"/>
  </w:num>
  <w:num w:numId="18">
    <w:abstractNumId w:val="6"/>
  </w:num>
  <w:num w:numId="19">
    <w:abstractNumId w:val="3"/>
  </w:num>
  <w:num w:numId="20">
    <w:abstractNumId w:val="15"/>
  </w:num>
  <w:num w:numId="21">
    <w:abstractNumId w:val="14"/>
  </w:num>
  <w:num w:numId="22">
    <w:abstractNumId w:val="24"/>
  </w:num>
  <w:num w:numId="23">
    <w:abstractNumId w:val="25"/>
  </w:num>
  <w:num w:numId="24">
    <w:abstractNumId w:val="18"/>
  </w:num>
  <w:num w:numId="25">
    <w:abstractNumId w:val="23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A16"/>
    <w:rsid w:val="00016718"/>
    <w:rsid w:val="0001737F"/>
    <w:rsid w:val="00021E74"/>
    <w:rsid w:val="000324AD"/>
    <w:rsid w:val="00053844"/>
    <w:rsid w:val="000576DA"/>
    <w:rsid w:val="00062295"/>
    <w:rsid w:val="00063B45"/>
    <w:rsid w:val="00075034"/>
    <w:rsid w:val="000A52B3"/>
    <w:rsid w:val="000A5463"/>
    <w:rsid w:val="000B1A77"/>
    <w:rsid w:val="000C64A3"/>
    <w:rsid w:val="000E04A5"/>
    <w:rsid w:val="00101E59"/>
    <w:rsid w:val="00106541"/>
    <w:rsid w:val="00107C04"/>
    <w:rsid w:val="00110015"/>
    <w:rsid w:val="0011608A"/>
    <w:rsid w:val="0012640E"/>
    <w:rsid w:val="0013752A"/>
    <w:rsid w:val="00142BB2"/>
    <w:rsid w:val="001444FE"/>
    <w:rsid w:val="001606D5"/>
    <w:rsid w:val="0016483D"/>
    <w:rsid w:val="00172F85"/>
    <w:rsid w:val="00185AE4"/>
    <w:rsid w:val="00190751"/>
    <w:rsid w:val="00191975"/>
    <w:rsid w:val="001B03B4"/>
    <w:rsid w:val="001B292E"/>
    <w:rsid w:val="001B40DD"/>
    <w:rsid w:val="001D22F5"/>
    <w:rsid w:val="001D5C5B"/>
    <w:rsid w:val="001E66CE"/>
    <w:rsid w:val="001F7A3E"/>
    <w:rsid w:val="00207875"/>
    <w:rsid w:val="0021148A"/>
    <w:rsid w:val="00227742"/>
    <w:rsid w:val="00233075"/>
    <w:rsid w:val="00237D7E"/>
    <w:rsid w:val="00257B17"/>
    <w:rsid w:val="00262999"/>
    <w:rsid w:val="002710CE"/>
    <w:rsid w:val="002866DA"/>
    <w:rsid w:val="00291900"/>
    <w:rsid w:val="00294BC6"/>
    <w:rsid w:val="0029668D"/>
    <w:rsid w:val="002A5580"/>
    <w:rsid w:val="002B7A3E"/>
    <w:rsid w:val="002D62D3"/>
    <w:rsid w:val="002E2800"/>
    <w:rsid w:val="002E4552"/>
    <w:rsid w:val="002F7CC3"/>
    <w:rsid w:val="0030389F"/>
    <w:rsid w:val="0031353C"/>
    <w:rsid w:val="00317666"/>
    <w:rsid w:val="003213CE"/>
    <w:rsid w:val="003271B5"/>
    <w:rsid w:val="003510D7"/>
    <w:rsid w:val="003528F0"/>
    <w:rsid w:val="0035298D"/>
    <w:rsid w:val="003632F0"/>
    <w:rsid w:val="003635C1"/>
    <w:rsid w:val="0037424D"/>
    <w:rsid w:val="00384E66"/>
    <w:rsid w:val="003950C7"/>
    <w:rsid w:val="003B1FA0"/>
    <w:rsid w:val="003B6DDB"/>
    <w:rsid w:val="003D002C"/>
    <w:rsid w:val="003D0E36"/>
    <w:rsid w:val="003E30FB"/>
    <w:rsid w:val="003E44D5"/>
    <w:rsid w:val="003F4E07"/>
    <w:rsid w:val="003F6AFA"/>
    <w:rsid w:val="00425818"/>
    <w:rsid w:val="00426233"/>
    <w:rsid w:val="004278E7"/>
    <w:rsid w:val="00430D00"/>
    <w:rsid w:val="0043703E"/>
    <w:rsid w:val="00451AEB"/>
    <w:rsid w:val="00452B42"/>
    <w:rsid w:val="004C3EAC"/>
    <w:rsid w:val="004E0868"/>
    <w:rsid w:val="004E33B2"/>
    <w:rsid w:val="0050677E"/>
    <w:rsid w:val="005254E2"/>
    <w:rsid w:val="00561030"/>
    <w:rsid w:val="0056784B"/>
    <w:rsid w:val="00596903"/>
    <w:rsid w:val="005A4B94"/>
    <w:rsid w:val="005A765D"/>
    <w:rsid w:val="005C6291"/>
    <w:rsid w:val="005D2D4E"/>
    <w:rsid w:val="005D481A"/>
    <w:rsid w:val="006513C7"/>
    <w:rsid w:val="00661D79"/>
    <w:rsid w:val="00661DC6"/>
    <w:rsid w:val="00664B37"/>
    <w:rsid w:val="006720DD"/>
    <w:rsid w:val="00674032"/>
    <w:rsid w:val="006820A3"/>
    <w:rsid w:val="00695919"/>
    <w:rsid w:val="006A6BD9"/>
    <w:rsid w:val="006B3D15"/>
    <w:rsid w:val="006D4F89"/>
    <w:rsid w:val="006F28BC"/>
    <w:rsid w:val="00705AA4"/>
    <w:rsid w:val="00737DE4"/>
    <w:rsid w:val="00763EC1"/>
    <w:rsid w:val="00771132"/>
    <w:rsid w:val="00775477"/>
    <w:rsid w:val="007819E6"/>
    <w:rsid w:val="007A09FD"/>
    <w:rsid w:val="007A1FD7"/>
    <w:rsid w:val="007A2455"/>
    <w:rsid w:val="007A4449"/>
    <w:rsid w:val="007B6CB8"/>
    <w:rsid w:val="007E736C"/>
    <w:rsid w:val="007E7F14"/>
    <w:rsid w:val="00807AE2"/>
    <w:rsid w:val="00812223"/>
    <w:rsid w:val="00814439"/>
    <w:rsid w:val="00817C99"/>
    <w:rsid w:val="00850CE7"/>
    <w:rsid w:val="00862A9A"/>
    <w:rsid w:val="008755FC"/>
    <w:rsid w:val="00881412"/>
    <w:rsid w:val="00887D52"/>
    <w:rsid w:val="008917AA"/>
    <w:rsid w:val="008A1FE1"/>
    <w:rsid w:val="008B0505"/>
    <w:rsid w:val="008C01DC"/>
    <w:rsid w:val="008D7A58"/>
    <w:rsid w:val="008E4F57"/>
    <w:rsid w:val="008E51D5"/>
    <w:rsid w:val="008F4572"/>
    <w:rsid w:val="00900605"/>
    <w:rsid w:val="009200E6"/>
    <w:rsid w:val="00922F55"/>
    <w:rsid w:val="00932CFE"/>
    <w:rsid w:val="009356C0"/>
    <w:rsid w:val="00976E91"/>
    <w:rsid w:val="00977564"/>
    <w:rsid w:val="009811F7"/>
    <w:rsid w:val="009830D1"/>
    <w:rsid w:val="009867F4"/>
    <w:rsid w:val="009877A6"/>
    <w:rsid w:val="009912F8"/>
    <w:rsid w:val="00992E1F"/>
    <w:rsid w:val="00997B7A"/>
    <w:rsid w:val="009A5DF2"/>
    <w:rsid w:val="009B4979"/>
    <w:rsid w:val="009C3791"/>
    <w:rsid w:val="009C6BB2"/>
    <w:rsid w:val="009D2D53"/>
    <w:rsid w:val="009F4657"/>
    <w:rsid w:val="00A008A8"/>
    <w:rsid w:val="00A01865"/>
    <w:rsid w:val="00A20865"/>
    <w:rsid w:val="00A22D19"/>
    <w:rsid w:val="00A27142"/>
    <w:rsid w:val="00A32300"/>
    <w:rsid w:val="00A503BA"/>
    <w:rsid w:val="00A713E8"/>
    <w:rsid w:val="00A8177D"/>
    <w:rsid w:val="00AA04D1"/>
    <w:rsid w:val="00AA16FC"/>
    <w:rsid w:val="00AB700C"/>
    <w:rsid w:val="00AC3FB5"/>
    <w:rsid w:val="00AD229C"/>
    <w:rsid w:val="00AD49BF"/>
    <w:rsid w:val="00AD56E4"/>
    <w:rsid w:val="00B07236"/>
    <w:rsid w:val="00B10309"/>
    <w:rsid w:val="00B253F7"/>
    <w:rsid w:val="00B26CD1"/>
    <w:rsid w:val="00B31F7F"/>
    <w:rsid w:val="00B45980"/>
    <w:rsid w:val="00B475A3"/>
    <w:rsid w:val="00B7274B"/>
    <w:rsid w:val="00B73385"/>
    <w:rsid w:val="00BA59EE"/>
    <w:rsid w:val="00BB5C48"/>
    <w:rsid w:val="00BC7D37"/>
    <w:rsid w:val="00BD682D"/>
    <w:rsid w:val="00BE1847"/>
    <w:rsid w:val="00C00C4A"/>
    <w:rsid w:val="00C521C5"/>
    <w:rsid w:val="00C53CBB"/>
    <w:rsid w:val="00C6107A"/>
    <w:rsid w:val="00C62138"/>
    <w:rsid w:val="00C7765A"/>
    <w:rsid w:val="00C81BDB"/>
    <w:rsid w:val="00C8733C"/>
    <w:rsid w:val="00C9591C"/>
    <w:rsid w:val="00CA3175"/>
    <w:rsid w:val="00CB2A16"/>
    <w:rsid w:val="00CB2B24"/>
    <w:rsid w:val="00CB5AAF"/>
    <w:rsid w:val="00CC057F"/>
    <w:rsid w:val="00CC1CFC"/>
    <w:rsid w:val="00CC4299"/>
    <w:rsid w:val="00CF5BFA"/>
    <w:rsid w:val="00D00957"/>
    <w:rsid w:val="00D07576"/>
    <w:rsid w:val="00D4377A"/>
    <w:rsid w:val="00D4723A"/>
    <w:rsid w:val="00D543FF"/>
    <w:rsid w:val="00D55AF9"/>
    <w:rsid w:val="00D64F81"/>
    <w:rsid w:val="00D67304"/>
    <w:rsid w:val="00D81807"/>
    <w:rsid w:val="00D9486D"/>
    <w:rsid w:val="00DB3371"/>
    <w:rsid w:val="00DB606C"/>
    <w:rsid w:val="00DC6BFC"/>
    <w:rsid w:val="00DC7220"/>
    <w:rsid w:val="00DD0DA3"/>
    <w:rsid w:val="00DE6E03"/>
    <w:rsid w:val="00E1334E"/>
    <w:rsid w:val="00E4268B"/>
    <w:rsid w:val="00E43257"/>
    <w:rsid w:val="00E52818"/>
    <w:rsid w:val="00E5303A"/>
    <w:rsid w:val="00E60DDF"/>
    <w:rsid w:val="00E825F0"/>
    <w:rsid w:val="00E827A5"/>
    <w:rsid w:val="00E842DF"/>
    <w:rsid w:val="00E91A92"/>
    <w:rsid w:val="00EC0AEC"/>
    <w:rsid w:val="00ED0D1B"/>
    <w:rsid w:val="00ED74E4"/>
    <w:rsid w:val="00ED7E26"/>
    <w:rsid w:val="00EE578A"/>
    <w:rsid w:val="00EF5732"/>
    <w:rsid w:val="00F10A87"/>
    <w:rsid w:val="00F15BAB"/>
    <w:rsid w:val="00F30CB2"/>
    <w:rsid w:val="00F30F8D"/>
    <w:rsid w:val="00F36BD4"/>
    <w:rsid w:val="00F542B5"/>
    <w:rsid w:val="00F80D40"/>
    <w:rsid w:val="00F80E39"/>
    <w:rsid w:val="00F84001"/>
    <w:rsid w:val="00F86D34"/>
    <w:rsid w:val="00F90B6C"/>
    <w:rsid w:val="00F9715F"/>
    <w:rsid w:val="00FA2F9B"/>
    <w:rsid w:val="00FB3A94"/>
    <w:rsid w:val="00FD52CB"/>
    <w:rsid w:val="00FE7C26"/>
    <w:rsid w:val="00FF3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679E52"/>
  <w15:docId w15:val="{AAED2334-35E2-4EE5-91C5-95A43BFAB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4FE"/>
  </w:style>
  <w:style w:type="paragraph" w:styleId="1">
    <w:name w:val="heading 1"/>
    <w:basedOn w:val="a"/>
    <w:next w:val="a"/>
    <w:link w:val="10"/>
    <w:uiPriority w:val="9"/>
    <w:qFormat/>
    <w:rsid w:val="001444FE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F8400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840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F8400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444FE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1444FE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1444FE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1444FE"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mystyle">
    <w:name w:val="mystyle"/>
    <w:basedOn w:val="a"/>
    <w:rsid w:val="001444FE"/>
    <w:rPr>
      <w:sz w:val="24"/>
      <w:lang w:val="en-US"/>
    </w:rPr>
  </w:style>
  <w:style w:type="paragraph" w:styleId="a3">
    <w:name w:val="Body Text Indent"/>
    <w:basedOn w:val="a"/>
    <w:link w:val="a4"/>
    <w:uiPriority w:val="99"/>
    <w:rsid w:val="001444FE"/>
    <w:pPr>
      <w:ind w:firstLine="567"/>
    </w:pPr>
    <w:rPr>
      <w:rFonts w:ascii="Arial" w:hAnsi="Arial"/>
      <w:sz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1444FE"/>
    <w:rPr>
      <w:rFonts w:cs="Times New Roman"/>
    </w:rPr>
  </w:style>
  <w:style w:type="paragraph" w:styleId="a5">
    <w:name w:val="header"/>
    <w:basedOn w:val="a"/>
    <w:link w:val="a6"/>
    <w:uiPriority w:val="99"/>
    <w:rsid w:val="001444FE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1444FE"/>
    <w:rPr>
      <w:rFonts w:cs="Times New Roman"/>
    </w:rPr>
  </w:style>
  <w:style w:type="character" w:styleId="a7">
    <w:name w:val="page number"/>
    <w:basedOn w:val="a0"/>
    <w:uiPriority w:val="99"/>
    <w:rsid w:val="001444FE"/>
    <w:rPr>
      <w:rFonts w:cs="Times New Roman"/>
    </w:rPr>
  </w:style>
  <w:style w:type="paragraph" w:styleId="21">
    <w:name w:val="Body Text Indent 2"/>
    <w:basedOn w:val="a"/>
    <w:link w:val="22"/>
    <w:uiPriority w:val="99"/>
    <w:rsid w:val="001444FE"/>
    <w:pPr>
      <w:ind w:firstLine="360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1444FE"/>
    <w:rPr>
      <w:rFonts w:cs="Times New Roman"/>
    </w:rPr>
  </w:style>
  <w:style w:type="paragraph" w:styleId="31">
    <w:name w:val="Body Text Indent 3"/>
    <w:basedOn w:val="a"/>
    <w:link w:val="32"/>
    <w:uiPriority w:val="99"/>
    <w:rsid w:val="001444FE"/>
    <w:pPr>
      <w:ind w:firstLine="360"/>
    </w:pPr>
    <w:rPr>
      <w:sz w:val="24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1444FE"/>
    <w:rPr>
      <w:rFonts w:cs="Times New Roman"/>
      <w:sz w:val="16"/>
      <w:szCs w:val="16"/>
    </w:rPr>
  </w:style>
  <w:style w:type="paragraph" w:customStyle="1" w:styleId="ConsNormal">
    <w:name w:val="ConsNormal"/>
    <w:rsid w:val="001444F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8"/>
      <w:szCs w:val="28"/>
    </w:rPr>
  </w:style>
  <w:style w:type="paragraph" w:styleId="a8">
    <w:name w:val="Subtitle"/>
    <w:basedOn w:val="a"/>
    <w:link w:val="a9"/>
    <w:uiPriority w:val="11"/>
    <w:qFormat/>
    <w:rsid w:val="003950C7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9">
    <w:name w:val="Подзаголовок Знак"/>
    <w:basedOn w:val="a0"/>
    <w:link w:val="a8"/>
    <w:uiPriority w:val="11"/>
    <w:locked/>
    <w:rsid w:val="001444FE"/>
    <w:rPr>
      <w:rFonts w:asciiTheme="majorHAnsi" w:eastAsiaTheme="majorEastAsia" w:hAnsiTheme="majorHAnsi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B0723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1444FE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0B1A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70;&#1051;&#1048;&#1071;\&#1087;&#1072;&#1089;&#1090;&#1072;&#1085;&#1086;&#1074;&#1083;&#1077;&#1085;&#1080;&#1103;,%20&#1088;&#1072;&#1089;&#1087;&#1086;&#1088;&#1103;&#1078;&#1077;&#1085;&#1080;&#1103;\&#1064;&#1072;&#1087;&#1082;&#1072;%20&#1088;&#1072;&#1089;&#1087;&#1086;&#1088;&#1103;&#1078;&#1077;&#1085;&#1080;&#1077;%20&#1043;&#1083;&#1072;&#1074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3C9A6-561D-4B3B-9D32-940AA086F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Шапка распоряжение Главы.dot</Template>
  <TotalTime>1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Julia</dc:creator>
  <cp:keywords/>
  <dc:description/>
  <cp:lastModifiedBy>Анастасия Никола. Чубабрия</cp:lastModifiedBy>
  <cp:revision>3</cp:revision>
  <cp:lastPrinted>2021-03-03T02:36:00Z</cp:lastPrinted>
  <dcterms:created xsi:type="dcterms:W3CDTF">2021-03-03T02:35:00Z</dcterms:created>
  <dcterms:modified xsi:type="dcterms:W3CDTF">2021-03-03T02:36:00Z</dcterms:modified>
</cp:coreProperties>
</file>